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2AA8" w14:textId="77777777" w:rsidR="005443FB" w:rsidRPr="00BC0BDF" w:rsidRDefault="005443FB" w:rsidP="005443FB">
      <w:pPr>
        <w:keepNext/>
        <w:keepLines/>
        <w:pageBreakBefore/>
        <w:spacing w:line="560" w:lineRule="exact"/>
        <w:outlineLvl w:val="0"/>
        <w:rPr>
          <w:rFonts w:ascii="Times New Roman" w:eastAsia="Times New Roman" w:hAnsi="Times New Roman"/>
          <w:bCs/>
          <w:color w:val="003150"/>
          <w:spacing w:val="-6"/>
          <w:sz w:val="56"/>
          <w:szCs w:val="28"/>
        </w:rPr>
      </w:pPr>
      <w:r w:rsidRPr="00BC0BDF">
        <w:rPr>
          <w:rFonts w:ascii="Times New Roman" w:eastAsia="Times New Roman" w:hAnsi="Times New Roman"/>
          <w:bCs/>
          <w:color w:val="003150"/>
          <w:spacing w:val="-6"/>
          <w:sz w:val="56"/>
          <w:szCs w:val="28"/>
        </w:rPr>
        <w:t xml:space="preserve">Employer Statement </w:t>
      </w:r>
    </w:p>
    <w:p w14:paraId="350741E7" w14:textId="77777777" w:rsidR="005443FB" w:rsidRPr="00DB5B6F" w:rsidRDefault="005443FB" w:rsidP="005443FB">
      <w:pPr>
        <w:spacing w:before="360" w:line="240" w:lineRule="atLeast"/>
        <w:rPr>
          <w:rFonts w:ascii="Arial" w:eastAsia="Arial" w:hAnsi="Arial" w:cs="Myanmar Text"/>
          <w:spacing w:val="-2"/>
          <w:lang w:bidi="my-MM"/>
        </w:rPr>
      </w:pPr>
      <w:r w:rsidRPr="00BC0BDF">
        <w:rPr>
          <w:rFonts w:ascii="Arial" w:eastAsia="Arial" w:hAnsi="Arial"/>
          <w:spacing w:val="-2"/>
        </w:rPr>
        <w:t>Please</w:t>
      </w:r>
      <w:r w:rsidRPr="00DB5B6F">
        <w:rPr>
          <w:rFonts w:ascii="Arial" w:eastAsia="Arial" w:hAnsi="Arial" w:cs="Myanmar Text"/>
          <w:spacing w:val="-2"/>
          <w:lang w:bidi="my-MM"/>
        </w:rPr>
        <w:t xml:space="preserve"> ask your current employer to complete and sign this form to endorse your participation in this short course.</w:t>
      </w:r>
    </w:p>
    <w:p w14:paraId="727810B5" w14:textId="77777777" w:rsidR="005443FB" w:rsidRDefault="005443FB" w:rsidP="005443FB">
      <w:pPr>
        <w:spacing w:before="240" w:line="240" w:lineRule="atLeast"/>
        <w:rPr>
          <w:rFonts w:ascii="Arial" w:eastAsia="Arial" w:hAnsi="Arial"/>
          <w:b/>
          <w:bCs/>
          <w:spacing w:val="-2"/>
        </w:rPr>
      </w:pPr>
      <w:r w:rsidRPr="00EE6AE6">
        <w:rPr>
          <w:rFonts w:ascii="Arial" w:eastAsia="Arial" w:hAnsi="Arial"/>
          <w:b/>
          <w:bCs/>
          <w:spacing w:val="-2"/>
        </w:rPr>
        <w:t xml:space="preserve">This document is mandatory for all participants </w:t>
      </w:r>
      <w:proofErr w:type="gramStart"/>
      <w:r w:rsidRPr="00EE6AE6">
        <w:rPr>
          <w:rFonts w:ascii="Arial" w:eastAsia="Arial" w:hAnsi="Arial"/>
          <w:b/>
          <w:bCs/>
          <w:spacing w:val="-2"/>
        </w:rPr>
        <w:t>submitting an application</w:t>
      </w:r>
      <w:proofErr w:type="gramEnd"/>
      <w:r>
        <w:rPr>
          <w:rFonts w:ascii="Arial" w:eastAsia="Arial" w:hAnsi="Arial"/>
          <w:b/>
          <w:bCs/>
          <w:spacing w:val="-2"/>
        </w:rPr>
        <w:t xml:space="preserve"> for the </w:t>
      </w:r>
      <w:r>
        <w:rPr>
          <w:rFonts w:ascii="Arial" w:eastAsia="Arial" w:hAnsi="Arial"/>
          <w:b/>
          <w:bCs/>
          <w:i/>
          <w:iCs/>
          <w:spacing w:val="-2"/>
          <w:lang w:val="en-US"/>
        </w:rPr>
        <w:t xml:space="preserve">Grants Ready </w:t>
      </w:r>
      <w:r>
        <w:rPr>
          <w:rFonts w:ascii="Arial" w:eastAsia="Arial" w:hAnsi="Arial"/>
          <w:b/>
          <w:bCs/>
          <w:spacing w:val="-2"/>
        </w:rPr>
        <w:t>Short Course</w:t>
      </w:r>
      <w:r w:rsidRPr="00EE6AE6">
        <w:rPr>
          <w:rFonts w:ascii="Arial" w:eastAsia="Arial" w:hAnsi="Arial"/>
          <w:b/>
          <w:bCs/>
          <w:spacing w:val="-2"/>
        </w:rPr>
        <w:t>.</w:t>
      </w:r>
    </w:p>
    <w:p w14:paraId="0325EF23" w14:textId="77777777" w:rsidR="005443FB" w:rsidRPr="005351A3" w:rsidRDefault="005443FB" w:rsidP="005443FB">
      <w:pPr>
        <w:keepNext/>
        <w:keepLines/>
        <w:spacing w:before="360" w:after="113" w:line="280" w:lineRule="exact"/>
        <w:outlineLvl w:val="1"/>
        <w:rPr>
          <w:rFonts w:ascii="Times New Roman" w:eastAsia="Times New Roman" w:hAnsi="Times New Roman"/>
          <w:bCs/>
          <w:color w:val="3CB6CE"/>
          <w:spacing w:val="-3"/>
          <w:sz w:val="28"/>
          <w:szCs w:val="26"/>
        </w:rPr>
      </w:pPr>
      <w:r w:rsidRPr="00BC0BDF">
        <w:rPr>
          <w:rFonts w:ascii="Times New Roman" w:eastAsia="Times New Roman" w:hAnsi="Times New Roman"/>
          <w:bCs/>
          <w:color w:val="3CB6CE"/>
          <w:spacing w:val="-3"/>
          <w:sz w:val="28"/>
          <w:szCs w:val="26"/>
        </w:rPr>
        <w:t>Support of the applicant’s employer/supervisor</w:t>
      </w:r>
      <w:r>
        <w:rPr>
          <w:rFonts w:ascii="Times New Roman" w:eastAsia="Times New Roman" w:hAnsi="Times New Roman" w:hint="cs"/>
          <w:bCs/>
          <w:color w:val="3CB6CE"/>
          <w:spacing w:val="-3"/>
          <w:sz w:val="28"/>
          <w:szCs w:val="26"/>
        </w:rPr>
        <w:t xml:space="preserve">  </w:t>
      </w:r>
    </w:p>
    <w:tbl>
      <w:tblPr>
        <w:tblW w:w="5000" w:type="pct"/>
        <w:tblInd w:w="-5" w:type="dxa"/>
        <w:tblBorders>
          <w:top w:val="single" w:sz="4" w:space="0" w:color="D3EAFF"/>
          <w:left w:val="single" w:sz="4" w:space="0" w:color="D3EAFF"/>
          <w:bottom w:val="single" w:sz="4" w:space="0" w:color="D3EAFF"/>
          <w:right w:val="single" w:sz="4" w:space="0" w:color="D3EAFF"/>
          <w:insideH w:val="single" w:sz="4" w:space="0" w:color="D3EAFF"/>
          <w:insideV w:val="single" w:sz="4" w:space="0" w:color="D3EAFF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946"/>
        <w:gridCol w:w="785"/>
        <w:gridCol w:w="5195"/>
      </w:tblGrid>
      <w:tr w:rsidR="005443FB" w:rsidRPr="00BC0BDF" w14:paraId="2809F829" w14:textId="77777777" w:rsidTr="00CD7311">
        <w:trPr>
          <w:trHeight w:hRule="exact" w:val="582"/>
        </w:trPr>
        <w:tc>
          <w:tcPr>
            <w:tcW w:w="9923" w:type="dxa"/>
            <w:gridSpan w:val="3"/>
            <w:shd w:val="clear" w:color="auto" w:fill="C1E2E5"/>
            <w:tcMar>
              <w:top w:w="57" w:type="dxa"/>
              <w:bottom w:w="57" w:type="dxa"/>
            </w:tcMar>
            <w:vAlign w:val="center"/>
          </w:tcPr>
          <w:p w14:paraId="6153BD19" w14:textId="77777777" w:rsidR="005443FB" w:rsidRDefault="005443FB" w:rsidP="00CD7311">
            <w:pPr>
              <w:spacing w:before="40" w:after="40" w:line="240" w:lineRule="atLeast"/>
              <w:rPr>
                <w:rFonts w:ascii="Arial" w:eastAsia="Arial" w:hAnsi="Arial" w:cs="Arial"/>
                <w:b/>
                <w:bCs/>
                <w:spacing w:val="-2"/>
              </w:rPr>
            </w:pPr>
            <w:r w:rsidRPr="00BC0BDF">
              <w:rPr>
                <w:rFonts w:ascii="Arial" w:eastAsia="Arial" w:hAnsi="Arial" w:cs="Arial"/>
                <w:b/>
                <w:bCs/>
                <w:spacing w:val="-2"/>
              </w:rPr>
              <w:t>To be completed by an authorised officer from your organisation/employer.</w:t>
            </w:r>
          </w:p>
          <w:p w14:paraId="648A4871" w14:textId="77777777" w:rsidR="005443FB" w:rsidRPr="00BC0BDF" w:rsidRDefault="005443FB" w:rsidP="00CD7311">
            <w:pPr>
              <w:spacing w:before="40" w:after="40" w:line="240" w:lineRule="atLeast"/>
              <w:rPr>
                <w:rFonts w:ascii="Arial" w:eastAsia="Arial" w:hAnsi="Arial"/>
                <w:b/>
                <w:bCs/>
                <w:spacing w:val="-2"/>
              </w:rPr>
            </w:pPr>
          </w:p>
        </w:tc>
      </w:tr>
      <w:tr w:rsidR="005443FB" w:rsidRPr="00BC0BDF" w14:paraId="492EC202" w14:textId="77777777" w:rsidTr="00CD7311">
        <w:trPr>
          <w:trHeight w:hRule="exact" w:val="546"/>
        </w:trPr>
        <w:tc>
          <w:tcPr>
            <w:tcW w:w="3402" w:type="dxa"/>
            <w:gridSpan w:val="2"/>
            <w:tcMar>
              <w:top w:w="57" w:type="dxa"/>
              <w:bottom w:w="57" w:type="dxa"/>
            </w:tcMar>
            <w:vAlign w:val="center"/>
          </w:tcPr>
          <w:p w14:paraId="2181FFF5" w14:textId="77777777" w:rsidR="005443FB" w:rsidRDefault="005443FB" w:rsidP="00CD7311">
            <w:pPr>
              <w:rPr>
                <w:rFonts w:ascii="Arial" w:eastAsia="Arial" w:hAnsi="Arial"/>
              </w:rPr>
            </w:pPr>
            <w:r w:rsidRPr="00BC0BDF">
              <w:rPr>
                <w:rFonts w:ascii="Arial" w:eastAsia="Arial" w:hAnsi="Arial"/>
              </w:rPr>
              <w:t>Name of Organisation/Employer:</w:t>
            </w:r>
          </w:p>
          <w:p w14:paraId="13452349" w14:textId="77777777" w:rsidR="005443FB" w:rsidRPr="00BC0BDF" w:rsidRDefault="005443FB" w:rsidP="00CD7311">
            <w:pPr>
              <w:rPr>
                <w:rFonts w:ascii="Arial" w:eastAsia="Arial" w:hAnsi="Arial"/>
              </w:rPr>
            </w:pPr>
          </w:p>
        </w:tc>
        <w:tc>
          <w:tcPr>
            <w:tcW w:w="6521" w:type="dxa"/>
            <w:vAlign w:val="center"/>
          </w:tcPr>
          <w:p w14:paraId="5E6773B8" w14:textId="77777777" w:rsidR="005443FB" w:rsidRPr="00BC0BDF" w:rsidRDefault="005443FB" w:rsidP="00CD7311">
            <w:pPr>
              <w:rPr>
                <w:rFonts w:ascii="Arial" w:eastAsia="Arial" w:hAnsi="Arial"/>
              </w:rPr>
            </w:pPr>
            <w:r w:rsidRPr="00BC0BDF">
              <w:rPr>
                <w:rFonts w:ascii="Arial" w:eastAsia="Arial" w:hAnsi="Arial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/>
              </w:rPr>
              <w:instrText xml:space="preserve"> FORMTEXT </w:instrText>
            </w:r>
            <w:r w:rsidRPr="00BC0BDF">
              <w:rPr>
                <w:rFonts w:ascii="Arial" w:eastAsia="Arial" w:hAnsi="Arial"/>
              </w:rPr>
            </w:r>
            <w:r w:rsidRPr="00BC0BDF">
              <w:rPr>
                <w:rFonts w:ascii="Arial" w:eastAsia="Arial" w:hAnsi="Arial"/>
              </w:rPr>
              <w:fldChar w:fldCharType="separate"/>
            </w:r>
            <w:r w:rsidRPr="00BC0BDF">
              <w:rPr>
                <w:rFonts w:ascii="Arial" w:eastAsia="Arial" w:hAnsi="Arial"/>
                <w:noProof/>
              </w:rPr>
              <w:t> </w:t>
            </w:r>
            <w:r w:rsidRPr="00BC0BDF">
              <w:rPr>
                <w:rFonts w:ascii="Arial" w:eastAsia="Arial" w:hAnsi="Arial"/>
                <w:noProof/>
              </w:rPr>
              <w:t> </w:t>
            </w:r>
            <w:r w:rsidRPr="00BC0BDF">
              <w:rPr>
                <w:rFonts w:ascii="Arial" w:eastAsia="Arial" w:hAnsi="Arial"/>
                <w:noProof/>
              </w:rPr>
              <w:t> </w:t>
            </w:r>
            <w:r w:rsidRPr="00BC0BDF">
              <w:rPr>
                <w:rFonts w:ascii="Arial" w:eastAsia="Arial" w:hAnsi="Arial"/>
                <w:noProof/>
              </w:rPr>
              <w:t> </w:t>
            </w:r>
            <w:r w:rsidRPr="00BC0BDF">
              <w:rPr>
                <w:rFonts w:ascii="Arial" w:eastAsia="Arial" w:hAnsi="Arial"/>
                <w:noProof/>
              </w:rPr>
              <w:t> </w:t>
            </w:r>
            <w:r w:rsidRPr="00BC0BDF">
              <w:rPr>
                <w:rFonts w:ascii="Arial" w:eastAsia="Arial" w:hAnsi="Arial"/>
              </w:rPr>
              <w:fldChar w:fldCharType="end"/>
            </w:r>
          </w:p>
          <w:p w14:paraId="41CF4FA2" w14:textId="77777777" w:rsidR="005443FB" w:rsidRPr="00BC0BDF" w:rsidRDefault="005443FB" w:rsidP="00CD7311">
            <w:pPr>
              <w:rPr>
                <w:rFonts w:ascii="Arial" w:eastAsia="Arial" w:hAnsi="Arial"/>
                <w:color w:val="747678"/>
              </w:rPr>
            </w:pPr>
          </w:p>
        </w:tc>
      </w:tr>
      <w:tr w:rsidR="005443FB" w:rsidRPr="00BC0BDF" w14:paraId="0114CE1F" w14:textId="77777777" w:rsidTr="00CD7311">
        <w:trPr>
          <w:trHeight w:hRule="exact" w:val="1113"/>
        </w:trPr>
        <w:tc>
          <w:tcPr>
            <w:tcW w:w="9923" w:type="dxa"/>
            <w:gridSpan w:val="3"/>
            <w:tcMar>
              <w:top w:w="57" w:type="dxa"/>
              <w:bottom w:w="57" w:type="dxa"/>
            </w:tcMar>
            <w:vAlign w:val="center"/>
          </w:tcPr>
          <w:p w14:paraId="21D59D7F" w14:textId="77777777" w:rsidR="005443FB" w:rsidRPr="00BC0BDF" w:rsidRDefault="005443FB" w:rsidP="00CD7311">
            <w:pPr>
              <w:spacing w:before="60"/>
              <w:rPr>
                <w:rFonts w:ascii="Arial" w:eastAsia="Arial" w:hAnsi="Arial" w:cs="Arial"/>
                <w:b/>
                <w:bCs/>
              </w:rPr>
            </w:pPr>
            <w:r w:rsidRPr="00BC0BDF">
              <w:rPr>
                <w:rFonts w:ascii="Arial" w:eastAsia="Arial" w:hAnsi="Arial" w:cs="Arial"/>
                <w:b/>
                <w:bCs/>
              </w:rPr>
              <w:t xml:space="preserve">1. How will the applicant’s selection assist your institution/organisation? </w:t>
            </w:r>
          </w:p>
          <w:p w14:paraId="1B07D1A7" w14:textId="77777777" w:rsidR="005443FB" w:rsidRDefault="005443FB" w:rsidP="00CD7311">
            <w:pPr>
              <w:spacing w:before="120" w:after="60"/>
              <w:rPr>
                <w:rFonts w:ascii="Arial" w:eastAsia="Arial" w:hAnsi="Arial" w:cs="Arial"/>
              </w:rPr>
            </w:pPr>
            <w:r w:rsidRPr="00BC0BDF">
              <w:rPr>
                <w:rFonts w:ascii="Arial" w:eastAsia="Arial" w:hAnsi="Arial" w:cs="Arial"/>
              </w:rPr>
              <w:t>Please indicate the specific skills and capacities you would expect the applicant to gain from the proposed study program and how will these be used in their work upon return.</w:t>
            </w:r>
          </w:p>
          <w:p w14:paraId="1602B635" w14:textId="77777777" w:rsidR="005443FB" w:rsidRPr="005351A3" w:rsidRDefault="005443FB" w:rsidP="00CD7311">
            <w:pPr>
              <w:spacing w:before="120" w:after="60"/>
              <w:rPr>
                <w:rFonts w:ascii="Arial" w:eastAsia="Arial" w:hAnsi="Arial"/>
                <w:lang w:bidi="my-MM"/>
              </w:rPr>
            </w:pPr>
          </w:p>
        </w:tc>
      </w:tr>
      <w:tr w:rsidR="005443FB" w:rsidRPr="00BC0BDF" w14:paraId="0EA1380F" w14:textId="77777777" w:rsidTr="00CD7311">
        <w:trPr>
          <w:trHeight w:hRule="exact" w:val="1446"/>
        </w:trPr>
        <w:tc>
          <w:tcPr>
            <w:tcW w:w="9923" w:type="dxa"/>
            <w:gridSpan w:val="3"/>
            <w:tcMar>
              <w:top w:w="57" w:type="dxa"/>
              <w:bottom w:w="57" w:type="dxa"/>
            </w:tcMar>
            <w:vAlign w:val="center"/>
          </w:tcPr>
          <w:p w14:paraId="16343DF3" w14:textId="77777777" w:rsidR="005443FB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6D396014" w14:textId="77777777" w:rsidR="005443FB" w:rsidRDefault="005443FB" w:rsidP="00CD7311">
            <w:pPr>
              <w:rPr>
                <w:rFonts w:ascii="Arial" w:eastAsia="Arial" w:hAnsi="Arial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  <w:p w14:paraId="4D27CB93" w14:textId="77777777" w:rsidR="005443FB" w:rsidRDefault="005443FB" w:rsidP="00CD7311">
            <w:pPr>
              <w:rPr>
                <w:rFonts w:ascii="Arial" w:eastAsia="Arial" w:hAnsi="Arial"/>
              </w:rPr>
            </w:pPr>
          </w:p>
          <w:p w14:paraId="0AB9A2A5" w14:textId="77777777" w:rsidR="005443FB" w:rsidRPr="00BC0BDF" w:rsidRDefault="005443FB" w:rsidP="00CD7311">
            <w:pPr>
              <w:rPr>
                <w:rFonts w:ascii="Arial" w:eastAsia="Arial" w:hAnsi="Arial"/>
              </w:rPr>
            </w:pPr>
          </w:p>
        </w:tc>
      </w:tr>
      <w:tr w:rsidR="005443FB" w:rsidRPr="00BC0BDF" w14:paraId="51CF337C" w14:textId="77777777" w:rsidTr="00CD7311">
        <w:trPr>
          <w:trHeight w:hRule="exact" w:val="744"/>
        </w:trPr>
        <w:tc>
          <w:tcPr>
            <w:tcW w:w="9923" w:type="dxa"/>
            <w:gridSpan w:val="3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59F0600E" w14:textId="77777777" w:rsidR="005443FB" w:rsidRPr="00E22998" w:rsidRDefault="005443FB" w:rsidP="00CD7311">
            <w:pPr>
              <w:spacing w:before="60" w:after="60"/>
              <w:rPr>
                <w:rFonts w:ascii="Arial" w:eastAsia="Arial" w:hAnsi="Arial" w:cs="Arial"/>
                <w:b/>
                <w:bCs/>
              </w:rPr>
            </w:pPr>
            <w:r w:rsidRPr="00BC0BDF"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2. </w:t>
            </w:r>
            <w:r w:rsidRPr="00BC0BDF">
              <w:rPr>
                <w:rFonts w:ascii="Arial" w:eastAsia="Arial" w:hAnsi="Arial" w:cs="Arial"/>
                <w:b/>
                <w:bCs/>
              </w:rPr>
              <w:t xml:space="preserve">How will you and your institution/organisation support the applicant’s </w:t>
            </w:r>
            <w:r w:rsidRPr="005E0D32">
              <w:rPr>
                <w:rFonts w:ascii="Arial" w:eastAsia="Arial" w:hAnsi="Arial" w:cs="Arial"/>
                <w:b/>
                <w:bCs/>
              </w:rPr>
              <w:t>grant proposal?</w:t>
            </w:r>
          </w:p>
          <w:p w14:paraId="75A1D34C" w14:textId="77777777" w:rsidR="005443FB" w:rsidRDefault="005443FB" w:rsidP="00CD7311">
            <w:pPr>
              <w:spacing w:before="60" w:after="60"/>
              <w:rPr>
                <w:rFonts w:ascii="Arial" w:eastAsia="Arial" w:hAnsi="Arial" w:cs="Arial"/>
                <w:b/>
                <w:bCs/>
              </w:rPr>
            </w:pPr>
          </w:p>
          <w:p w14:paraId="5C33FF1F" w14:textId="77777777" w:rsidR="005443FB" w:rsidRPr="00BC0BDF" w:rsidRDefault="005443FB" w:rsidP="00CD7311">
            <w:pPr>
              <w:spacing w:before="60" w:after="60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</w:tr>
      <w:tr w:rsidR="005443FB" w:rsidRPr="00BC0BDF" w14:paraId="032AC989" w14:textId="77777777" w:rsidTr="00CD7311">
        <w:trPr>
          <w:trHeight w:hRule="exact" w:val="1464"/>
        </w:trPr>
        <w:tc>
          <w:tcPr>
            <w:tcW w:w="9923" w:type="dxa"/>
            <w:gridSpan w:val="3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14F6F31E" w14:textId="77777777" w:rsidR="005443FB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  <w:p w14:paraId="60D97BEC" w14:textId="77777777" w:rsidR="005443FB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</w:p>
          <w:p w14:paraId="1273E527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  <w:tr w:rsidR="005443FB" w:rsidRPr="00BC0BDF" w14:paraId="38A8CCB4" w14:textId="77777777" w:rsidTr="00CD7311">
        <w:trPr>
          <w:trHeight w:val="347"/>
        </w:trPr>
        <w:tc>
          <w:tcPr>
            <w:tcW w:w="2410" w:type="dxa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1B82415F" w14:textId="77777777" w:rsidR="005443FB" w:rsidRPr="00E22998" w:rsidRDefault="005443FB" w:rsidP="00CD7311">
            <w:pPr>
              <w:rPr>
                <w:rFonts w:ascii="Arial" w:eastAsia="Arial" w:hAnsi="Arial" w:cs="Arial"/>
                <w:cs/>
              </w:rPr>
            </w:pPr>
            <w:r w:rsidRPr="00344617">
              <w:rPr>
                <w:rFonts w:ascii="Arial" w:eastAsia="Arial" w:hAnsi="Arial" w:cs="Arial"/>
              </w:rPr>
              <w:t>Name*</w:t>
            </w:r>
          </w:p>
        </w:tc>
        <w:tc>
          <w:tcPr>
            <w:tcW w:w="7513" w:type="dxa"/>
            <w:gridSpan w:val="2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vAlign w:val="center"/>
          </w:tcPr>
          <w:p w14:paraId="6F12A09E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</w:tc>
      </w:tr>
      <w:tr w:rsidR="005443FB" w:rsidRPr="00BC0BDF" w14:paraId="46BA3711" w14:textId="77777777" w:rsidTr="00CD7311">
        <w:trPr>
          <w:trHeight w:val="346"/>
        </w:trPr>
        <w:tc>
          <w:tcPr>
            <w:tcW w:w="2410" w:type="dxa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3EC1E03F" w14:textId="77777777" w:rsidR="005443FB" w:rsidRPr="00E22998" w:rsidRDefault="005443FB" w:rsidP="00CD7311">
            <w:pPr>
              <w:rPr>
                <w:rFonts w:ascii="Arial" w:eastAsia="Arial" w:hAnsi="Arial" w:cs="Arial"/>
              </w:rPr>
            </w:pPr>
            <w:r w:rsidRPr="00344617">
              <w:rPr>
                <w:rFonts w:ascii="Arial" w:eastAsia="Arial" w:hAnsi="Arial" w:cs="Arial"/>
              </w:rPr>
              <w:t>Position*</w:t>
            </w:r>
          </w:p>
        </w:tc>
        <w:tc>
          <w:tcPr>
            <w:tcW w:w="7513" w:type="dxa"/>
            <w:gridSpan w:val="2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vAlign w:val="center"/>
          </w:tcPr>
          <w:p w14:paraId="2EC495F9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</w:tc>
      </w:tr>
      <w:tr w:rsidR="005443FB" w:rsidRPr="00BC0BDF" w14:paraId="67CB7D69" w14:textId="77777777" w:rsidTr="00CD7311">
        <w:trPr>
          <w:trHeight w:val="346"/>
        </w:trPr>
        <w:tc>
          <w:tcPr>
            <w:tcW w:w="2410" w:type="dxa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70DF5732" w14:textId="77777777" w:rsidR="005443FB" w:rsidRPr="00CF3448" w:rsidRDefault="005443FB" w:rsidP="00CD7311">
            <w:pPr>
              <w:rPr>
                <w:rFonts w:ascii="Arial" w:eastAsia="Arial" w:hAnsi="Arial" w:cs="Arial"/>
              </w:rPr>
            </w:pPr>
            <w:r w:rsidRPr="00344617">
              <w:rPr>
                <w:rFonts w:ascii="Arial" w:eastAsia="Arial" w:hAnsi="Arial" w:cs="Arial"/>
              </w:rPr>
              <w:t>Contact Details*</w:t>
            </w:r>
          </w:p>
        </w:tc>
        <w:tc>
          <w:tcPr>
            <w:tcW w:w="7513" w:type="dxa"/>
            <w:gridSpan w:val="2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vAlign w:val="center"/>
          </w:tcPr>
          <w:p w14:paraId="43211911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</w:tc>
      </w:tr>
      <w:tr w:rsidR="005443FB" w:rsidRPr="00BC0BDF" w14:paraId="5317C92A" w14:textId="77777777" w:rsidTr="00CD7311">
        <w:trPr>
          <w:trHeight w:val="346"/>
        </w:trPr>
        <w:tc>
          <w:tcPr>
            <w:tcW w:w="2410" w:type="dxa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049715FE" w14:textId="77777777" w:rsidR="005443FB" w:rsidRPr="00CF3448" w:rsidRDefault="005443FB" w:rsidP="00CD7311">
            <w:pPr>
              <w:rPr>
                <w:rFonts w:ascii="Arial" w:eastAsia="Arial" w:hAnsi="Arial" w:cs="Arial"/>
              </w:rPr>
            </w:pPr>
            <w:r w:rsidRPr="00344617">
              <w:rPr>
                <w:rFonts w:ascii="Arial" w:eastAsia="Arial" w:hAnsi="Arial" w:cs="Arial"/>
              </w:rPr>
              <w:t>Signature*</w:t>
            </w:r>
          </w:p>
        </w:tc>
        <w:tc>
          <w:tcPr>
            <w:tcW w:w="7513" w:type="dxa"/>
            <w:gridSpan w:val="2"/>
            <w:tcBorders>
              <w:top w:val="single" w:sz="4" w:space="0" w:color="D3EAFF"/>
              <w:left w:val="single" w:sz="4" w:space="0" w:color="D3EAFF"/>
              <w:right w:val="single" w:sz="4" w:space="0" w:color="D3EAFF"/>
            </w:tcBorders>
            <w:vAlign w:val="center"/>
          </w:tcPr>
          <w:p w14:paraId="33335384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</w:tc>
      </w:tr>
      <w:tr w:rsidR="005443FB" w:rsidRPr="00BC0BDF" w14:paraId="308D1E46" w14:textId="77777777" w:rsidTr="00CD7311">
        <w:trPr>
          <w:trHeight w:val="346"/>
        </w:trPr>
        <w:tc>
          <w:tcPr>
            <w:tcW w:w="2410" w:type="dxa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528D44C5" w14:textId="77777777" w:rsidR="005443FB" w:rsidRPr="00344617" w:rsidRDefault="005443FB" w:rsidP="00CD7311">
            <w:pPr>
              <w:rPr>
                <w:rFonts w:ascii="Arial" w:eastAsia="Arial" w:hAnsi="Arial" w:cs="Arial"/>
              </w:rPr>
            </w:pPr>
            <w:r w:rsidRPr="00344617">
              <w:rPr>
                <w:rFonts w:ascii="Arial" w:eastAsia="Arial" w:hAnsi="Arial" w:cs="Arial"/>
              </w:rPr>
              <w:t>Date</w:t>
            </w:r>
          </w:p>
          <w:p w14:paraId="109424B8" w14:textId="77777777" w:rsidR="005443FB" w:rsidRPr="00CF3448" w:rsidRDefault="005443FB" w:rsidP="00CD7311">
            <w:pPr>
              <w:rPr>
                <w:rFonts w:ascii="Arial" w:eastAsia="Arial" w:hAnsi="Arial" w:cs="Arial"/>
              </w:rPr>
            </w:pPr>
          </w:p>
        </w:tc>
        <w:tc>
          <w:tcPr>
            <w:tcW w:w="7513" w:type="dxa"/>
            <w:gridSpan w:val="2"/>
            <w:tcBorders>
              <w:left w:val="single" w:sz="4" w:space="0" w:color="D3EAFF"/>
              <w:right w:val="single" w:sz="4" w:space="0" w:color="D3EAFF"/>
            </w:tcBorders>
            <w:vAlign w:val="center"/>
          </w:tcPr>
          <w:p w14:paraId="1E515095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instrText xml:space="preserve"> FORMTEXT </w:instrTex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separate"/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t> </w:t>
            </w:r>
            <w:r w:rsidRPr="00BC0BDF">
              <w:rPr>
                <w:rFonts w:ascii="Arial" w:eastAsia="Arial" w:hAnsi="Arial" w:cs="Arial"/>
                <w:sz w:val="21"/>
                <w:szCs w:val="21"/>
              </w:rPr>
              <w:fldChar w:fldCharType="end"/>
            </w:r>
          </w:p>
        </w:tc>
      </w:tr>
      <w:tr w:rsidR="005443FB" w:rsidRPr="00BC0BDF" w14:paraId="1ECED115" w14:textId="77777777" w:rsidTr="00CD7311">
        <w:trPr>
          <w:trHeight w:val="1265"/>
        </w:trPr>
        <w:tc>
          <w:tcPr>
            <w:tcW w:w="2410" w:type="dxa"/>
            <w:tcBorders>
              <w:top w:val="single" w:sz="4" w:space="0" w:color="D3EAFF"/>
              <w:left w:val="single" w:sz="4" w:space="0" w:color="D3EAFF"/>
              <w:bottom w:val="single" w:sz="4" w:space="0" w:color="D3EAFF"/>
              <w:right w:val="single" w:sz="4" w:space="0" w:color="D3EAFF"/>
            </w:tcBorders>
            <w:tcMar>
              <w:top w:w="57" w:type="dxa"/>
              <w:bottom w:w="57" w:type="dxa"/>
            </w:tcMar>
            <w:vAlign w:val="center"/>
          </w:tcPr>
          <w:p w14:paraId="30CF3B79" w14:textId="77777777" w:rsidR="005443FB" w:rsidRPr="00344617" w:rsidRDefault="005443FB" w:rsidP="00CD7311">
            <w:pPr>
              <w:rPr>
                <w:rFonts w:ascii="Arial" w:eastAsia="Arial" w:hAnsi="Arial" w:cs="Arial"/>
              </w:rPr>
            </w:pPr>
            <w:r w:rsidRPr="00344617">
              <w:rPr>
                <w:rFonts w:ascii="Arial" w:eastAsia="Arial" w:hAnsi="Arial" w:cs="Arial"/>
              </w:rPr>
              <w:t xml:space="preserve">Official Stamp </w:t>
            </w:r>
          </w:p>
          <w:p w14:paraId="192954D8" w14:textId="77777777" w:rsidR="005443FB" w:rsidRPr="00CF3448" w:rsidRDefault="005443FB" w:rsidP="00CD7311">
            <w:pPr>
              <w:rPr>
                <w:rFonts w:ascii="Arial" w:eastAsia="Arial" w:hAnsi="Arial" w:cs="Arial"/>
              </w:rPr>
            </w:pPr>
          </w:p>
        </w:tc>
        <w:tc>
          <w:tcPr>
            <w:tcW w:w="7513" w:type="dxa"/>
            <w:gridSpan w:val="2"/>
            <w:tcBorders>
              <w:left w:val="single" w:sz="4" w:space="0" w:color="D3EAFF"/>
              <w:right w:val="single" w:sz="4" w:space="0" w:color="D3EAFF"/>
            </w:tcBorders>
            <w:vAlign w:val="center"/>
          </w:tcPr>
          <w:p w14:paraId="61A8ABAC" w14:textId="77777777" w:rsidR="005443FB" w:rsidRPr="00BC0BDF" w:rsidRDefault="005443FB" w:rsidP="00CD7311">
            <w:pPr>
              <w:rPr>
                <w:rFonts w:ascii="Arial" w:eastAsia="Arial" w:hAnsi="Arial" w:cs="Arial"/>
                <w:sz w:val="21"/>
                <w:szCs w:val="21"/>
              </w:rPr>
            </w:pPr>
          </w:p>
        </w:tc>
      </w:tr>
    </w:tbl>
    <w:p w14:paraId="3C8293C2" w14:textId="180F8FE0" w:rsidR="001B7A10" w:rsidRPr="001B7A10" w:rsidRDefault="001B7A10" w:rsidP="005443FB">
      <w:pPr>
        <w:pStyle w:val="BodyCopy"/>
      </w:pPr>
    </w:p>
    <w:sectPr w:rsidR="001B7A10" w:rsidRPr="001B7A10" w:rsidSect="007F0A88">
      <w:headerReference w:type="default" r:id="rId11"/>
      <w:footerReference w:type="default" r:id="rId12"/>
      <w:pgSz w:w="11906" w:h="16838" w:code="9"/>
      <w:pgMar w:top="1701" w:right="1985" w:bottom="1701" w:left="1985" w:header="454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DD09D" w14:textId="77777777" w:rsidR="00A87A4B" w:rsidRDefault="00A87A4B" w:rsidP="000B4C9E">
      <w:r>
        <w:separator/>
      </w:r>
    </w:p>
  </w:endnote>
  <w:endnote w:type="continuationSeparator" w:id="0">
    <w:p w14:paraId="293533D4" w14:textId="77777777" w:rsidR="00A87A4B" w:rsidRDefault="00A87A4B" w:rsidP="000B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SanNov">
    <w:altName w:val="Courier New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4614691"/>
      <w:docPartObj>
        <w:docPartGallery w:val="Page Numbers (Bottom of Page)"/>
        <w:docPartUnique/>
      </w:docPartObj>
    </w:sdtPr>
    <w:sdtEndPr>
      <w:rPr>
        <w:rFonts w:asciiTheme="majorHAnsi" w:hAnsiTheme="majorHAnsi" w:cstheme="majorBidi"/>
        <w:noProof/>
        <w:color w:val="003150" w:themeColor="text2"/>
        <w:sz w:val="16"/>
        <w:szCs w:val="16"/>
      </w:rPr>
    </w:sdtEndPr>
    <w:sdtContent>
      <w:p w14:paraId="3C8293D8" w14:textId="77777777" w:rsidR="000150E9" w:rsidRPr="005B309A" w:rsidRDefault="000150E9" w:rsidP="005B309A">
        <w:pPr>
          <w:pStyle w:val="Footer"/>
          <w:ind w:right="-32"/>
          <w:jc w:val="right"/>
          <w:rPr>
            <w:rFonts w:asciiTheme="majorHAnsi" w:hAnsiTheme="majorHAnsi" w:cstheme="majorHAnsi"/>
            <w:color w:val="003150" w:themeColor="text2"/>
            <w:sz w:val="16"/>
            <w:szCs w:val="16"/>
          </w:rPr>
        </w:pP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t xml:space="preserve">Page </w:t>
        </w: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fldChar w:fldCharType="begin"/>
        </w: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instrText xml:space="preserve"> PAGE   \* MERGEFORMAT </w:instrText>
        </w:r>
        <w:r w:rsidRPr="005B309A">
          <w:rPr>
            <w:rFonts w:asciiTheme="majorHAnsi" w:hAnsiTheme="majorHAnsi" w:cstheme="majorHAnsi"/>
            <w:color w:val="003150" w:themeColor="text2"/>
            <w:sz w:val="16"/>
            <w:szCs w:val="16"/>
          </w:rPr>
          <w:fldChar w:fldCharType="separate"/>
        </w:r>
        <w:r w:rsidR="00497CE1">
          <w:rPr>
            <w:rFonts w:asciiTheme="majorHAnsi" w:hAnsiTheme="majorHAnsi" w:cstheme="majorHAnsi"/>
            <w:noProof/>
            <w:color w:val="003150" w:themeColor="text2"/>
            <w:sz w:val="16"/>
            <w:szCs w:val="16"/>
          </w:rPr>
          <w:t>4</w:t>
        </w:r>
        <w:r w:rsidRPr="005B309A">
          <w:rPr>
            <w:rFonts w:asciiTheme="majorHAnsi" w:hAnsiTheme="majorHAnsi" w:cstheme="majorHAnsi"/>
            <w:noProof/>
            <w:color w:val="003150" w:themeColor="text2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32C00" w14:textId="77777777" w:rsidR="00A87A4B" w:rsidRDefault="00A87A4B" w:rsidP="000B4C9E">
      <w:r>
        <w:separator/>
      </w:r>
    </w:p>
  </w:footnote>
  <w:footnote w:type="continuationSeparator" w:id="0">
    <w:p w14:paraId="4E87A0B0" w14:textId="77777777" w:rsidR="00A87A4B" w:rsidRDefault="00A87A4B" w:rsidP="000B4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93D6" w14:textId="77777777" w:rsidR="000150E9" w:rsidRPr="00C705E4" w:rsidRDefault="00246467" w:rsidP="005B309A">
    <w:pPr>
      <w:ind w:left="-1276" w:hanging="284"/>
      <w:rPr>
        <w:rFonts w:asciiTheme="majorHAnsi" w:hAnsiTheme="majorHAnsi" w:cstheme="majorHAnsi"/>
        <w:color w:val="003150" w:themeColor="text2"/>
      </w:rPr>
    </w:pPr>
    <w:r>
      <w:rPr>
        <w:rFonts w:asciiTheme="majorHAnsi" w:hAnsiTheme="majorHAnsi" w:cstheme="majorHAnsi"/>
        <w:noProof/>
        <w:color w:val="003150" w:themeColor="text2"/>
        <w:lang w:eastAsia="en-AU"/>
      </w:rPr>
      <w:drawing>
        <wp:inline distT="0" distB="0" distL="0" distR="0" wp14:anchorId="3C8293DD" wp14:editId="3C8293DE">
          <wp:extent cx="190500" cy="104775"/>
          <wp:effectExtent l="0" t="0" r="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50E9" w:rsidRPr="00C705E4">
      <w:rPr>
        <w:rFonts w:asciiTheme="majorHAnsi" w:hAnsiTheme="majorHAnsi" w:cstheme="majorHAnsi"/>
        <w:color w:val="003150" w:themeColor="text2"/>
      </w:rPr>
      <w:t>Australia Awards</w:t>
    </w:r>
  </w:p>
  <w:p w14:paraId="3C8293D7" w14:textId="7FFD7EA4" w:rsidR="000150E9" w:rsidRPr="00C705E4" w:rsidRDefault="000150E9" w:rsidP="005B309A">
    <w:pPr>
      <w:ind w:left="-1276" w:hanging="284"/>
      <w:rPr>
        <w:rFonts w:asciiTheme="majorHAnsi" w:hAnsiTheme="majorHAnsi" w:cstheme="majorHAnsi"/>
        <w:color w:val="3CB6CE" w:themeColor="background2"/>
      </w:rPr>
    </w:pPr>
    <w:r w:rsidRPr="00C705E4">
      <w:rPr>
        <w:rFonts w:asciiTheme="majorHAnsi" w:hAnsiTheme="majorHAnsi" w:cstheme="majorHAnsi"/>
        <w:color w:val="3CB6CE" w:themeColor="background2"/>
      </w:rPr>
      <w:tab/>
    </w:r>
    <w:r w:rsidR="0000316A">
      <w:rPr>
        <w:rFonts w:asciiTheme="majorHAnsi" w:hAnsiTheme="majorHAnsi" w:cstheme="majorHAnsi"/>
        <w:color w:val="3CB6CE" w:themeColor="background2"/>
      </w:rPr>
      <w:t>Myanmar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509F"/>
    <w:multiLevelType w:val="multilevel"/>
    <w:tmpl w:val="FDF43E62"/>
    <w:lvl w:ilvl="0">
      <w:start w:val="1"/>
      <w:numFmt w:val="lowerLetter"/>
      <w:pStyle w:val="Tablealphalist1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Tablealphalist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2105E8F"/>
    <w:multiLevelType w:val="multilevel"/>
    <w:tmpl w:val="4DFC3224"/>
    <w:lvl w:ilvl="0">
      <w:start w:val="1"/>
      <w:numFmt w:val="lowerLetter"/>
      <w:pStyle w:val="Alphalist1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Alphalist2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E834E1D"/>
    <w:multiLevelType w:val="multilevel"/>
    <w:tmpl w:val="BA142596"/>
    <w:lvl w:ilvl="0">
      <w:start w:val="1"/>
      <w:numFmt w:val="decimal"/>
      <w:lvlText w:val="4.6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5.7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FF9455D"/>
    <w:multiLevelType w:val="multilevel"/>
    <w:tmpl w:val="4BBA7D84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15C7474"/>
    <w:multiLevelType w:val="multilevel"/>
    <w:tmpl w:val="AB1A76AC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/>
      </w:rPr>
    </w:lvl>
  </w:abstractNum>
  <w:abstractNum w:abstractNumId="5" w15:restartNumberingAfterBreak="0">
    <w:nsid w:val="35C5782E"/>
    <w:multiLevelType w:val="multilevel"/>
    <w:tmpl w:val="436ACD74"/>
    <w:lvl w:ilvl="0">
      <w:start w:val="1"/>
      <w:numFmt w:val="bullet"/>
      <w:pStyle w:val="Bullet1"/>
      <w:lvlText w:val=""/>
      <w:lvlJc w:val="left"/>
      <w:pPr>
        <w:ind w:left="425" w:hanging="425"/>
      </w:pPr>
      <w:rPr>
        <w:rFonts w:ascii="Wingdings" w:hAnsi="Wingdings" w:hint="default"/>
        <w:color w:val="auto"/>
        <w:sz w:val="16"/>
      </w:rPr>
    </w:lvl>
    <w:lvl w:ilvl="1">
      <w:start w:val="1"/>
      <w:numFmt w:val="bullet"/>
      <w:pStyle w:val="Bullet2"/>
      <w:lvlText w:val="­"/>
      <w:lvlJc w:val="left"/>
      <w:pPr>
        <w:ind w:left="851" w:hanging="426"/>
      </w:pPr>
      <w:rPr>
        <w:rFonts w:ascii="Arial" w:hAnsi="Aria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DA772B7"/>
    <w:multiLevelType w:val="multilevel"/>
    <w:tmpl w:val="33FCDC60"/>
    <w:lvl w:ilvl="0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NimbusSanNov" w:hAnsi="NimbusSanNov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B8C7D20"/>
    <w:multiLevelType w:val="multilevel"/>
    <w:tmpl w:val="F61645B8"/>
    <w:lvl w:ilvl="0">
      <w:start w:val="1"/>
      <w:numFmt w:val="upperLetter"/>
      <w:pStyle w:val="HeadingAnnex1"/>
      <w:lvlText w:val="Annex %1"/>
      <w:lvlJc w:val="left"/>
      <w:pPr>
        <w:ind w:left="1418" w:hanging="1418"/>
      </w:pPr>
      <w:rPr>
        <w:rFonts w:hint="default"/>
      </w:rPr>
    </w:lvl>
    <w:lvl w:ilvl="1">
      <w:start w:val="1"/>
      <w:numFmt w:val="decimal"/>
      <w:pStyle w:val="HeadingAnnex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B34210B"/>
    <w:multiLevelType w:val="multilevel"/>
    <w:tmpl w:val="9A1CA04E"/>
    <w:lvl w:ilvl="0">
      <w:start w:val="1"/>
      <w:numFmt w:val="bullet"/>
      <w:pStyle w:val="Tablebullet1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Tablebullet2"/>
      <w:lvlText w:val="­"/>
      <w:lvlJc w:val="left"/>
      <w:pPr>
        <w:ind w:left="567" w:hanging="283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01348D"/>
    <w:multiLevelType w:val="multilevel"/>
    <w:tmpl w:val="77FA27C4"/>
    <w:lvl w:ilvl="0">
      <w:start w:val="1"/>
      <w:numFmt w:val="decimal"/>
      <w:pStyle w:val="Numberedlist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Numberedlist2"/>
      <w:lvlText w:val="%2."/>
      <w:lvlJc w:val="left"/>
      <w:pPr>
        <w:ind w:left="851" w:hanging="42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4C933F5"/>
    <w:multiLevelType w:val="multilevel"/>
    <w:tmpl w:val="6E6C7D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6267D57"/>
    <w:multiLevelType w:val="multilevel"/>
    <w:tmpl w:val="2730D1B4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18" w:hanging="282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hint="default"/>
      </w:rPr>
    </w:lvl>
  </w:abstractNum>
  <w:abstractNum w:abstractNumId="12" w15:restartNumberingAfterBreak="0">
    <w:nsid w:val="6E3374A9"/>
    <w:multiLevelType w:val="hybridMultilevel"/>
    <w:tmpl w:val="67E2AB32"/>
    <w:lvl w:ilvl="0" w:tplc="271E11A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  <w:color w:val="00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C66E77"/>
    <w:multiLevelType w:val="multilevel"/>
    <w:tmpl w:val="08BEC8A8"/>
    <w:lvl w:ilvl="0">
      <w:start w:val="1"/>
      <w:numFmt w:val="decimal"/>
      <w:pStyle w:val="Tablenumberedlis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Tablenumberedlist2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77512B11"/>
    <w:multiLevelType w:val="multilevel"/>
    <w:tmpl w:val="EBC2211E"/>
    <w:lvl w:ilvl="0">
      <w:start w:val="1"/>
      <w:numFmt w:val="decimal"/>
      <w:lvlText w:val="4.6.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87742117">
    <w:abstractNumId w:val="4"/>
  </w:num>
  <w:num w:numId="2" w16cid:durableId="1323582449">
    <w:abstractNumId w:val="3"/>
  </w:num>
  <w:num w:numId="3" w16cid:durableId="238827793">
    <w:abstractNumId w:val="6"/>
  </w:num>
  <w:num w:numId="4" w16cid:durableId="240532852">
    <w:abstractNumId w:val="11"/>
  </w:num>
  <w:num w:numId="5" w16cid:durableId="923563984">
    <w:abstractNumId w:val="10"/>
  </w:num>
  <w:num w:numId="6" w16cid:durableId="865751732">
    <w:abstractNumId w:val="5"/>
  </w:num>
  <w:num w:numId="7" w16cid:durableId="1642073816">
    <w:abstractNumId w:val="14"/>
  </w:num>
  <w:num w:numId="8" w16cid:durableId="1770812436">
    <w:abstractNumId w:val="2"/>
  </w:num>
  <w:num w:numId="9" w16cid:durableId="956914340">
    <w:abstractNumId w:val="9"/>
  </w:num>
  <w:num w:numId="10" w16cid:durableId="301154539">
    <w:abstractNumId w:val="1"/>
  </w:num>
  <w:num w:numId="11" w16cid:durableId="1684940738">
    <w:abstractNumId w:val="8"/>
  </w:num>
  <w:num w:numId="12" w16cid:durableId="488910316">
    <w:abstractNumId w:val="13"/>
  </w:num>
  <w:num w:numId="13" w16cid:durableId="1976333793">
    <w:abstractNumId w:val="0"/>
  </w:num>
  <w:num w:numId="14" w16cid:durableId="453065363">
    <w:abstractNumId w:val="7"/>
  </w:num>
  <w:num w:numId="15" w16cid:durableId="850947811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9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EC7"/>
    <w:rsid w:val="0000316A"/>
    <w:rsid w:val="00003F39"/>
    <w:rsid w:val="000150E9"/>
    <w:rsid w:val="00015AE4"/>
    <w:rsid w:val="00030BA2"/>
    <w:rsid w:val="00036423"/>
    <w:rsid w:val="0004396D"/>
    <w:rsid w:val="00067227"/>
    <w:rsid w:val="00067952"/>
    <w:rsid w:val="00073F9E"/>
    <w:rsid w:val="00095B19"/>
    <w:rsid w:val="00096F17"/>
    <w:rsid w:val="000A4366"/>
    <w:rsid w:val="000B1B2C"/>
    <w:rsid w:val="000B2C78"/>
    <w:rsid w:val="000B4C9E"/>
    <w:rsid w:val="000B6C00"/>
    <w:rsid w:val="000C18D1"/>
    <w:rsid w:val="000C4A1B"/>
    <w:rsid w:val="000F28B8"/>
    <w:rsid w:val="000F3766"/>
    <w:rsid w:val="00104C51"/>
    <w:rsid w:val="00111F0C"/>
    <w:rsid w:val="00116309"/>
    <w:rsid w:val="00120DC1"/>
    <w:rsid w:val="00122B7C"/>
    <w:rsid w:val="00125A1E"/>
    <w:rsid w:val="00126478"/>
    <w:rsid w:val="00140949"/>
    <w:rsid w:val="00145E2D"/>
    <w:rsid w:val="00150FA0"/>
    <w:rsid w:val="00161510"/>
    <w:rsid w:val="00175012"/>
    <w:rsid w:val="001763D4"/>
    <w:rsid w:val="0017704C"/>
    <w:rsid w:val="0018066F"/>
    <w:rsid w:val="00194AE6"/>
    <w:rsid w:val="001A5954"/>
    <w:rsid w:val="001A7DB3"/>
    <w:rsid w:val="001B0FE4"/>
    <w:rsid w:val="001B4702"/>
    <w:rsid w:val="001B7A10"/>
    <w:rsid w:val="001C27F5"/>
    <w:rsid w:val="001C3BC5"/>
    <w:rsid w:val="001C53CE"/>
    <w:rsid w:val="001C62CD"/>
    <w:rsid w:val="001C721E"/>
    <w:rsid w:val="001E637C"/>
    <w:rsid w:val="001E66CE"/>
    <w:rsid w:val="001F2710"/>
    <w:rsid w:val="001F2860"/>
    <w:rsid w:val="001F6EC7"/>
    <w:rsid w:val="00221DC2"/>
    <w:rsid w:val="00223778"/>
    <w:rsid w:val="00232AAB"/>
    <w:rsid w:val="0023301A"/>
    <w:rsid w:val="00235346"/>
    <w:rsid w:val="00241355"/>
    <w:rsid w:val="00246467"/>
    <w:rsid w:val="0024653A"/>
    <w:rsid w:val="00256462"/>
    <w:rsid w:val="002573D5"/>
    <w:rsid w:val="00281A3D"/>
    <w:rsid w:val="00282F84"/>
    <w:rsid w:val="002856B6"/>
    <w:rsid w:val="002A41E1"/>
    <w:rsid w:val="002A6124"/>
    <w:rsid w:val="002B01C5"/>
    <w:rsid w:val="002B5606"/>
    <w:rsid w:val="002B6574"/>
    <w:rsid w:val="002C5DB6"/>
    <w:rsid w:val="002D0455"/>
    <w:rsid w:val="002D0669"/>
    <w:rsid w:val="002D76F7"/>
    <w:rsid w:val="002E1826"/>
    <w:rsid w:val="002E3E38"/>
    <w:rsid w:val="002F1A0D"/>
    <w:rsid w:val="002F7056"/>
    <w:rsid w:val="00302C42"/>
    <w:rsid w:val="003060C8"/>
    <w:rsid w:val="003131AB"/>
    <w:rsid w:val="00320632"/>
    <w:rsid w:val="003217BE"/>
    <w:rsid w:val="00323F72"/>
    <w:rsid w:val="00335367"/>
    <w:rsid w:val="003360DA"/>
    <w:rsid w:val="003634BE"/>
    <w:rsid w:val="00366AF7"/>
    <w:rsid w:val="00387A2A"/>
    <w:rsid w:val="00393D1F"/>
    <w:rsid w:val="003B0DC1"/>
    <w:rsid w:val="003B32D7"/>
    <w:rsid w:val="003C0187"/>
    <w:rsid w:val="003D3B1D"/>
    <w:rsid w:val="003D5DBE"/>
    <w:rsid w:val="003E0F21"/>
    <w:rsid w:val="003E1135"/>
    <w:rsid w:val="003E2362"/>
    <w:rsid w:val="0040125C"/>
    <w:rsid w:val="00404841"/>
    <w:rsid w:val="00407D64"/>
    <w:rsid w:val="00412059"/>
    <w:rsid w:val="004137A6"/>
    <w:rsid w:val="00441E79"/>
    <w:rsid w:val="00445E6D"/>
    <w:rsid w:val="00460899"/>
    <w:rsid w:val="00471976"/>
    <w:rsid w:val="00473B5F"/>
    <w:rsid w:val="00483A58"/>
    <w:rsid w:val="00486B19"/>
    <w:rsid w:val="00497C6B"/>
    <w:rsid w:val="00497CE1"/>
    <w:rsid w:val="004C76AF"/>
    <w:rsid w:val="004D7F17"/>
    <w:rsid w:val="004E7F37"/>
    <w:rsid w:val="005064A6"/>
    <w:rsid w:val="00513486"/>
    <w:rsid w:val="005443FB"/>
    <w:rsid w:val="0055507D"/>
    <w:rsid w:val="00556AD2"/>
    <w:rsid w:val="005623C1"/>
    <w:rsid w:val="00570502"/>
    <w:rsid w:val="00573C53"/>
    <w:rsid w:val="005747EE"/>
    <w:rsid w:val="005816FA"/>
    <w:rsid w:val="00582AAF"/>
    <w:rsid w:val="005901EB"/>
    <w:rsid w:val="0059346E"/>
    <w:rsid w:val="00596679"/>
    <w:rsid w:val="005A7281"/>
    <w:rsid w:val="005B309A"/>
    <w:rsid w:val="005B30B1"/>
    <w:rsid w:val="005B3BF4"/>
    <w:rsid w:val="005C1D3C"/>
    <w:rsid w:val="005C2C8B"/>
    <w:rsid w:val="005D20D5"/>
    <w:rsid w:val="005E0609"/>
    <w:rsid w:val="005E0D32"/>
    <w:rsid w:val="005E44E1"/>
    <w:rsid w:val="006146CD"/>
    <w:rsid w:val="00615EEE"/>
    <w:rsid w:val="00616651"/>
    <w:rsid w:val="00616EBA"/>
    <w:rsid w:val="00632C08"/>
    <w:rsid w:val="006365C6"/>
    <w:rsid w:val="00647E30"/>
    <w:rsid w:val="00653B24"/>
    <w:rsid w:val="00661B9C"/>
    <w:rsid w:val="0066610B"/>
    <w:rsid w:val="0067074A"/>
    <w:rsid w:val="00672994"/>
    <w:rsid w:val="00680D23"/>
    <w:rsid w:val="00684B65"/>
    <w:rsid w:val="0069462F"/>
    <w:rsid w:val="006969C1"/>
    <w:rsid w:val="006A4ED8"/>
    <w:rsid w:val="006D39A9"/>
    <w:rsid w:val="006D59EC"/>
    <w:rsid w:val="006E0E61"/>
    <w:rsid w:val="006F1F13"/>
    <w:rsid w:val="00716BC6"/>
    <w:rsid w:val="007223D3"/>
    <w:rsid w:val="007351B8"/>
    <w:rsid w:val="00744E82"/>
    <w:rsid w:val="00750005"/>
    <w:rsid w:val="00752C6B"/>
    <w:rsid w:val="007548D3"/>
    <w:rsid w:val="00757FE5"/>
    <w:rsid w:val="00760056"/>
    <w:rsid w:val="00763E49"/>
    <w:rsid w:val="0077125E"/>
    <w:rsid w:val="00782F80"/>
    <w:rsid w:val="007A0DCB"/>
    <w:rsid w:val="007A31E3"/>
    <w:rsid w:val="007B3D79"/>
    <w:rsid w:val="007B6A39"/>
    <w:rsid w:val="007F0A88"/>
    <w:rsid w:val="007F767C"/>
    <w:rsid w:val="008057B8"/>
    <w:rsid w:val="0080671D"/>
    <w:rsid w:val="00807682"/>
    <w:rsid w:val="00820F20"/>
    <w:rsid w:val="008224AE"/>
    <w:rsid w:val="00825754"/>
    <w:rsid w:val="008367C5"/>
    <w:rsid w:val="00837CAF"/>
    <w:rsid w:val="00844C2D"/>
    <w:rsid w:val="00851F29"/>
    <w:rsid w:val="00861E65"/>
    <w:rsid w:val="00877441"/>
    <w:rsid w:val="008819F3"/>
    <w:rsid w:val="008B55CF"/>
    <w:rsid w:val="008C397A"/>
    <w:rsid w:val="008C3BB8"/>
    <w:rsid w:val="008C7995"/>
    <w:rsid w:val="008F016F"/>
    <w:rsid w:val="00907B38"/>
    <w:rsid w:val="00911228"/>
    <w:rsid w:val="00921678"/>
    <w:rsid w:val="0092232F"/>
    <w:rsid w:val="00922CC7"/>
    <w:rsid w:val="009345F1"/>
    <w:rsid w:val="00946D1F"/>
    <w:rsid w:val="00961072"/>
    <w:rsid w:val="00972342"/>
    <w:rsid w:val="00977EAE"/>
    <w:rsid w:val="00995EB4"/>
    <w:rsid w:val="009A19AC"/>
    <w:rsid w:val="009B66E3"/>
    <w:rsid w:val="009E344E"/>
    <w:rsid w:val="009E750F"/>
    <w:rsid w:val="00A019FA"/>
    <w:rsid w:val="00A02234"/>
    <w:rsid w:val="00A04A09"/>
    <w:rsid w:val="00A04D96"/>
    <w:rsid w:val="00A0629B"/>
    <w:rsid w:val="00A07715"/>
    <w:rsid w:val="00A15525"/>
    <w:rsid w:val="00A22A83"/>
    <w:rsid w:val="00A23B57"/>
    <w:rsid w:val="00A4526B"/>
    <w:rsid w:val="00A46A1B"/>
    <w:rsid w:val="00A5225B"/>
    <w:rsid w:val="00A601F7"/>
    <w:rsid w:val="00A6309B"/>
    <w:rsid w:val="00A63EC7"/>
    <w:rsid w:val="00A77C64"/>
    <w:rsid w:val="00A84CA5"/>
    <w:rsid w:val="00A87A4B"/>
    <w:rsid w:val="00A90D1B"/>
    <w:rsid w:val="00A93059"/>
    <w:rsid w:val="00AA1E5C"/>
    <w:rsid w:val="00AA250C"/>
    <w:rsid w:val="00AD4585"/>
    <w:rsid w:val="00AE4E6C"/>
    <w:rsid w:val="00AE7A83"/>
    <w:rsid w:val="00AF2264"/>
    <w:rsid w:val="00AF7AF1"/>
    <w:rsid w:val="00B0390E"/>
    <w:rsid w:val="00B114DB"/>
    <w:rsid w:val="00B20266"/>
    <w:rsid w:val="00B30A4C"/>
    <w:rsid w:val="00B325B4"/>
    <w:rsid w:val="00B4310E"/>
    <w:rsid w:val="00B4634D"/>
    <w:rsid w:val="00B51491"/>
    <w:rsid w:val="00B52757"/>
    <w:rsid w:val="00B61DE0"/>
    <w:rsid w:val="00B64973"/>
    <w:rsid w:val="00B751E1"/>
    <w:rsid w:val="00B80C53"/>
    <w:rsid w:val="00B81CEE"/>
    <w:rsid w:val="00B85126"/>
    <w:rsid w:val="00B90044"/>
    <w:rsid w:val="00B95319"/>
    <w:rsid w:val="00B958D8"/>
    <w:rsid w:val="00BB450F"/>
    <w:rsid w:val="00BC093A"/>
    <w:rsid w:val="00BC4ACC"/>
    <w:rsid w:val="00BC5BF7"/>
    <w:rsid w:val="00BC662C"/>
    <w:rsid w:val="00BD5661"/>
    <w:rsid w:val="00BE6DFF"/>
    <w:rsid w:val="00BF7425"/>
    <w:rsid w:val="00C02272"/>
    <w:rsid w:val="00C16AE6"/>
    <w:rsid w:val="00C217A8"/>
    <w:rsid w:val="00C23A93"/>
    <w:rsid w:val="00C37E3F"/>
    <w:rsid w:val="00C538C5"/>
    <w:rsid w:val="00C61449"/>
    <w:rsid w:val="00C705E4"/>
    <w:rsid w:val="00C71320"/>
    <w:rsid w:val="00C740B2"/>
    <w:rsid w:val="00C8664B"/>
    <w:rsid w:val="00C93734"/>
    <w:rsid w:val="00C9468E"/>
    <w:rsid w:val="00C946F0"/>
    <w:rsid w:val="00CA2542"/>
    <w:rsid w:val="00CA7058"/>
    <w:rsid w:val="00CC2768"/>
    <w:rsid w:val="00CC727B"/>
    <w:rsid w:val="00CD1976"/>
    <w:rsid w:val="00CD5925"/>
    <w:rsid w:val="00CD6B51"/>
    <w:rsid w:val="00CE557A"/>
    <w:rsid w:val="00CF75CE"/>
    <w:rsid w:val="00D04008"/>
    <w:rsid w:val="00D1410C"/>
    <w:rsid w:val="00D20EA8"/>
    <w:rsid w:val="00D328FE"/>
    <w:rsid w:val="00D428BE"/>
    <w:rsid w:val="00D50FE3"/>
    <w:rsid w:val="00D57F79"/>
    <w:rsid w:val="00D61273"/>
    <w:rsid w:val="00D656DE"/>
    <w:rsid w:val="00D66B88"/>
    <w:rsid w:val="00D83596"/>
    <w:rsid w:val="00D85923"/>
    <w:rsid w:val="00D904F0"/>
    <w:rsid w:val="00D91378"/>
    <w:rsid w:val="00D91889"/>
    <w:rsid w:val="00D93CFA"/>
    <w:rsid w:val="00DC0F3F"/>
    <w:rsid w:val="00DC294D"/>
    <w:rsid w:val="00DD1408"/>
    <w:rsid w:val="00DD356D"/>
    <w:rsid w:val="00DD452E"/>
    <w:rsid w:val="00DF16AD"/>
    <w:rsid w:val="00DF2311"/>
    <w:rsid w:val="00DF54B9"/>
    <w:rsid w:val="00E00145"/>
    <w:rsid w:val="00E049D5"/>
    <w:rsid w:val="00E06340"/>
    <w:rsid w:val="00E134E5"/>
    <w:rsid w:val="00E156F2"/>
    <w:rsid w:val="00E16A56"/>
    <w:rsid w:val="00E2171C"/>
    <w:rsid w:val="00E264E7"/>
    <w:rsid w:val="00E40E9B"/>
    <w:rsid w:val="00E41475"/>
    <w:rsid w:val="00E45D8F"/>
    <w:rsid w:val="00E46AE6"/>
    <w:rsid w:val="00E50872"/>
    <w:rsid w:val="00E50B8B"/>
    <w:rsid w:val="00E70F99"/>
    <w:rsid w:val="00E7711E"/>
    <w:rsid w:val="00E84012"/>
    <w:rsid w:val="00EA04FD"/>
    <w:rsid w:val="00EA0724"/>
    <w:rsid w:val="00EA2EB1"/>
    <w:rsid w:val="00EB6414"/>
    <w:rsid w:val="00ED7651"/>
    <w:rsid w:val="00ED797B"/>
    <w:rsid w:val="00EE7090"/>
    <w:rsid w:val="00F11741"/>
    <w:rsid w:val="00F21FA8"/>
    <w:rsid w:val="00F37D19"/>
    <w:rsid w:val="00F44BDA"/>
    <w:rsid w:val="00F5341C"/>
    <w:rsid w:val="00F55F83"/>
    <w:rsid w:val="00FA0CF3"/>
    <w:rsid w:val="00FA5A7B"/>
    <w:rsid w:val="00FB4253"/>
    <w:rsid w:val="00FB5C15"/>
    <w:rsid w:val="00FD7CCF"/>
    <w:rsid w:val="00FE12B3"/>
    <w:rsid w:val="00FE7FDF"/>
    <w:rsid w:val="620D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829383"/>
  <w15:docId w15:val="{CCAA2E90-0CEC-46B9-BB1B-AAEA17634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Theme="minorHAnsi" w:hAnsi="Courier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uiPriority="4" w:qFormat="1"/>
    <w:lsdException w:name="heading 3" w:uiPriority="4"/>
    <w:lsdException w:name="heading 4" w:uiPriority="0"/>
    <w:lsdException w:name="heading 5" w:semiHidden="1" w:uiPriority="0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iPriority="0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FB4253"/>
    <w:rPr>
      <w:rFonts w:asciiTheme="minorHAnsi" w:hAnsiTheme="minorHAnsi"/>
    </w:rPr>
  </w:style>
  <w:style w:type="paragraph" w:styleId="Heading1">
    <w:name w:val="heading 1"/>
    <w:next w:val="BodyCopy"/>
    <w:link w:val="Heading1Char"/>
    <w:uiPriority w:val="4"/>
    <w:qFormat/>
    <w:rsid w:val="00F11741"/>
    <w:pPr>
      <w:keepNext/>
      <w:keepLines/>
      <w:pageBreakBefore/>
      <w:numPr>
        <w:numId w:val="5"/>
      </w:numPr>
      <w:spacing w:before="480" w:after="360" w:line="560" w:lineRule="exact"/>
      <w:ind w:left="709" w:hanging="709"/>
      <w:outlineLvl w:val="0"/>
    </w:pPr>
    <w:rPr>
      <w:rFonts w:asciiTheme="majorHAnsi" w:eastAsiaTheme="majorEastAsia" w:hAnsiTheme="majorHAnsi" w:cstheme="majorBidi"/>
      <w:bCs/>
      <w:color w:val="003150" w:themeColor="text2"/>
      <w:spacing w:val="-6"/>
      <w:sz w:val="48"/>
      <w:szCs w:val="48"/>
    </w:rPr>
  </w:style>
  <w:style w:type="paragraph" w:styleId="Heading2">
    <w:name w:val="heading 2"/>
    <w:next w:val="BodyCopy"/>
    <w:link w:val="Heading2Char"/>
    <w:uiPriority w:val="4"/>
    <w:qFormat/>
    <w:rsid w:val="00387A2A"/>
    <w:pPr>
      <w:keepNext/>
      <w:keepLines/>
      <w:numPr>
        <w:ilvl w:val="1"/>
        <w:numId w:val="5"/>
      </w:numPr>
      <w:spacing w:before="360" w:after="200" w:line="280" w:lineRule="exact"/>
      <w:ind w:left="709" w:hanging="709"/>
      <w:outlineLvl w:val="1"/>
    </w:pPr>
    <w:rPr>
      <w:rFonts w:asciiTheme="majorHAnsi" w:eastAsiaTheme="majorEastAsia" w:hAnsiTheme="majorHAnsi" w:cstheme="majorBidi"/>
      <w:bCs/>
      <w:color w:val="3CB6CE" w:themeColor="background2"/>
      <w:spacing w:val="-3"/>
      <w:sz w:val="28"/>
      <w:szCs w:val="26"/>
    </w:rPr>
  </w:style>
  <w:style w:type="paragraph" w:styleId="Heading3">
    <w:name w:val="heading 3"/>
    <w:next w:val="BodyCopy"/>
    <w:link w:val="Heading3Char"/>
    <w:uiPriority w:val="4"/>
    <w:rsid w:val="00A019FA"/>
    <w:pPr>
      <w:keepNext/>
      <w:keepLines/>
      <w:numPr>
        <w:ilvl w:val="2"/>
        <w:numId w:val="5"/>
      </w:numPr>
      <w:spacing w:before="200" w:after="120" w:line="240" w:lineRule="atLeast"/>
      <w:outlineLvl w:val="2"/>
    </w:pPr>
    <w:rPr>
      <w:rFonts w:asciiTheme="minorHAnsi" w:eastAsiaTheme="majorEastAsia" w:hAnsiTheme="minorHAnsi" w:cstheme="majorBidi"/>
      <w:b/>
      <w:bCs/>
      <w:color w:val="003150" w:themeColor="text2"/>
      <w:spacing w:val="-2"/>
    </w:rPr>
  </w:style>
  <w:style w:type="paragraph" w:styleId="Heading4">
    <w:name w:val="heading 4"/>
    <w:next w:val="BodyCopy"/>
    <w:link w:val="Heading4Char"/>
    <w:rsid w:val="00B958D8"/>
    <w:pPr>
      <w:keepNext/>
      <w:keepLines/>
      <w:numPr>
        <w:ilvl w:val="3"/>
        <w:numId w:val="5"/>
      </w:numPr>
      <w:spacing w:before="113" w:after="57" w:line="240" w:lineRule="atLeast"/>
      <w:outlineLvl w:val="3"/>
    </w:pPr>
    <w:rPr>
      <w:rFonts w:asciiTheme="minorHAnsi" w:eastAsiaTheme="majorEastAsia" w:hAnsiTheme="minorHAnsi" w:cstheme="majorBidi"/>
      <w:b/>
      <w:bCs/>
      <w:iCs/>
      <w:color w:val="00759A" w:themeColor="accent1"/>
    </w:rPr>
  </w:style>
  <w:style w:type="paragraph" w:styleId="Heading5">
    <w:name w:val="heading 5"/>
    <w:next w:val="Normal"/>
    <w:link w:val="Heading5Char"/>
    <w:semiHidden/>
    <w:qFormat/>
    <w:rsid w:val="00B958D8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003A4C" w:themeColor="accent1" w:themeShade="7F"/>
    </w:rPr>
  </w:style>
  <w:style w:type="paragraph" w:styleId="Heading6">
    <w:name w:val="heading 6"/>
    <w:next w:val="Normal"/>
    <w:link w:val="Heading6Char"/>
    <w:semiHidden/>
    <w:qFormat/>
    <w:rsid w:val="00B958D8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A4C" w:themeColor="accent1" w:themeShade="7F"/>
    </w:rPr>
  </w:style>
  <w:style w:type="paragraph" w:styleId="Heading7">
    <w:name w:val="heading 7"/>
    <w:next w:val="Normal"/>
    <w:link w:val="Heading7Char"/>
    <w:semiHidden/>
    <w:qFormat/>
    <w:rsid w:val="00B958D8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next w:val="Normal"/>
    <w:link w:val="Heading8Char"/>
    <w:semiHidden/>
    <w:qFormat/>
    <w:rsid w:val="00B958D8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next w:val="Normal"/>
    <w:link w:val="Heading9Char"/>
    <w:semiHidden/>
    <w:qFormat/>
    <w:rsid w:val="00B958D8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8D8"/>
    <w:rPr>
      <w:rFonts w:ascii="Arial" w:hAnsi="Arial"/>
    </w:rPr>
    <w:tblPr>
      <w:tblCellMar>
        <w:left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4"/>
    <w:rsid w:val="00F11741"/>
    <w:rPr>
      <w:rFonts w:asciiTheme="majorHAnsi" w:eastAsiaTheme="majorEastAsia" w:hAnsiTheme="majorHAnsi" w:cstheme="majorBidi"/>
      <w:bCs/>
      <w:color w:val="003150" w:themeColor="text2"/>
      <w:spacing w:val="-6"/>
      <w:sz w:val="48"/>
      <w:szCs w:val="48"/>
    </w:rPr>
  </w:style>
  <w:style w:type="paragraph" w:styleId="Footer">
    <w:name w:val="footer"/>
    <w:link w:val="FooterChar"/>
    <w:uiPriority w:val="99"/>
    <w:rsid w:val="00B958D8"/>
    <w:pPr>
      <w:tabs>
        <w:tab w:val="center" w:pos="4513"/>
        <w:tab w:val="right" w:pos="9026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958D8"/>
    <w:rPr>
      <w:rFonts w:asciiTheme="minorHAnsi" w:hAnsiTheme="minorHAnsi"/>
    </w:rPr>
  </w:style>
  <w:style w:type="character" w:customStyle="1" w:styleId="Heading2Char">
    <w:name w:val="Heading 2 Char"/>
    <w:basedOn w:val="DefaultParagraphFont"/>
    <w:link w:val="Heading2"/>
    <w:uiPriority w:val="4"/>
    <w:rsid w:val="00387A2A"/>
    <w:rPr>
      <w:rFonts w:asciiTheme="majorHAnsi" w:eastAsiaTheme="majorEastAsia" w:hAnsiTheme="majorHAnsi" w:cstheme="majorBidi"/>
      <w:bCs/>
      <w:color w:val="3CB6CE" w:themeColor="background2"/>
      <w:spacing w:val="-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A019FA"/>
    <w:rPr>
      <w:rFonts w:asciiTheme="minorHAnsi" w:eastAsiaTheme="majorEastAsia" w:hAnsiTheme="minorHAnsi" w:cstheme="majorBidi"/>
      <w:b/>
      <w:bCs/>
      <w:color w:val="003150" w:themeColor="text2"/>
      <w:spacing w:val="-2"/>
    </w:rPr>
  </w:style>
  <w:style w:type="character" w:customStyle="1" w:styleId="Heading4Char">
    <w:name w:val="Heading 4 Char"/>
    <w:basedOn w:val="DefaultParagraphFont"/>
    <w:link w:val="Heading4"/>
    <w:rsid w:val="00B958D8"/>
    <w:rPr>
      <w:rFonts w:asciiTheme="minorHAnsi" w:eastAsiaTheme="majorEastAsia" w:hAnsiTheme="minorHAnsi" w:cstheme="majorBidi"/>
      <w:b/>
      <w:bCs/>
      <w:iCs/>
      <w:color w:val="00759A" w:themeColor="accent1"/>
    </w:rPr>
  </w:style>
  <w:style w:type="paragraph" w:styleId="Title">
    <w:name w:val="Title"/>
    <w:link w:val="TitleChar"/>
    <w:semiHidden/>
    <w:qFormat/>
    <w:rsid w:val="00B958D8"/>
    <w:pPr>
      <w:pBdr>
        <w:bottom w:val="single" w:sz="8" w:space="4" w:color="00759A" w:themeColor="accent1"/>
      </w:pBdr>
      <w:spacing w:after="300"/>
      <w:contextualSpacing/>
    </w:pPr>
    <w:rPr>
      <w:rFonts w:asciiTheme="majorHAnsi" w:eastAsiaTheme="majorEastAsia" w:hAnsiTheme="majorHAnsi" w:cstheme="majorBidi"/>
      <w:color w:val="00243B" w:themeColor="text2" w:themeShade="BF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semiHidden/>
    <w:rsid w:val="00B958D8"/>
    <w:rPr>
      <w:rFonts w:asciiTheme="majorHAnsi" w:eastAsiaTheme="majorEastAsia" w:hAnsiTheme="majorHAnsi" w:cstheme="majorBidi"/>
      <w:color w:val="00243B" w:themeColor="text2" w:themeShade="BF"/>
      <w:kern w:val="28"/>
      <w:sz w:val="52"/>
      <w:szCs w:val="52"/>
    </w:rPr>
  </w:style>
  <w:style w:type="paragraph" w:styleId="Caption">
    <w:name w:val="caption"/>
    <w:next w:val="Normal"/>
    <w:uiPriority w:val="35"/>
    <w:qFormat/>
    <w:rsid w:val="001A7DB3"/>
    <w:pPr>
      <w:keepNext/>
      <w:spacing w:before="240" w:after="120"/>
      <w:ind w:left="1418" w:hanging="1418"/>
    </w:pPr>
    <w:rPr>
      <w:rFonts w:asciiTheme="minorHAnsi" w:hAnsiTheme="minorHAnsi" w:cstheme="majorHAnsi"/>
      <w:b/>
      <w:bCs/>
      <w:szCs w:val="24"/>
    </w:rPr>
  </w:style>
  <w:style w:type="paragraph" w:styleId="FootnoteText">
    <w:name w:val="footnote text"/>
    <w:link w:val="FootnoteTextChar"/>
    <w:uiPriority w:val="99"/>
    <w:rsid w:val="00B958D8"/>
    <w:rPr>
      <w:rFonts w:asciiTheme="minorHAnsi" w:hAnsiTheme="minorHAns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58D8"/>
    <w:rPr>
      <w:rFonts w:asciiTheme="minorHAnsi" w:hAnsiTheme="minorHAnsi"/>
    </w:rPr>
  </w:style>
  <w:style w:type="paragraph" w:styleId="TableofFigures">
    <w:name w:val="table of figures"/>
    <w:basedOn w:val="TOC1"/>
    <w:uiPriority w:val="99"/>
    <w:rsid w:val="0080671D"/>
    <w:pPr>
      <w:tabs>
        <w:tab w:val="clear" w:pos="567"/>
        <w:tab w:val="left" w:pos="1418"/>
      </w:tabs>
      <w:spacing w:before="100" w:after="100"/>
      <w:ind w:left="1418" w:hanging="1418"/>
    </w:pPr>
    <w:rPr>
      <w:b w:val="0"/>
      <w:color w:val="auto"/>
    </w:rPr>
  </w:style>
  <w:style w:type="paragraph" w:styleId="TOC1">
    <w:name w:val="toc 1"/>
    <w:uiPriority w:val="39"/>
    <w:rsid w:val="0080671D"/>
    <w:pPr>
      <w:tabs>
        <w:tab w:val="left" w:pos="567"/>
        <w:tab w:val="right" w:leader="dot" w:pos="7938"/>
      </w:tabs>
      <w:spacing w:before="140" w:after="40"/>
      <w:ind w:left="567" w:hanging="567"/>
    </w:pPr>
    <w:rPr>
      <w:rFonts w:ascii="Arial" w:hAnsi="Arial" w:cstheme="majorHAnsi"/>
      <w:b/>
      <w:noProof/>
      <w:color w:val="003150" w:themeColor="text2"/>
    </w:rPr>
  </w:style>
  <w:style w:type="paragraph" w:styleId="TOC2">
    <w:name w:val="toc 2"/>
    <w:autoRedefine/>
    <w:uiPriority w:val="39"/>
    <w:rsid w:val="0080671D"/>
    <w:pPr>
      <w:tabs>
        <w:tab w:val="left" w:pos="1418"/>
        <w:tab w:val="right" w:leader="dot" w:pos="7938"/>
      </w:tabs>
      <w:spacing w:before="100" w:after="100"/>
      <w:ind w:left="1418" w:hanging="851"/>
    </w:pPr>
    <w:rPr>
      <w:rFonts w:asciiTheme="minorHAnsi" w:hAnsiTheme="minorHAnsi"/>
      <w:noProof/>
      <w:color w:val="000000" w:themeColor="text1"/>
    </w:rPr>
  </w:style>
  <w:style w:type="paragraph" w:styleId="TOC3">
    <w:name w:val="toc 3"/>
    <w:basedOn w:val="TOC2"/>
    <w:autoRedefine/>
    <w:uiPriority w:val="39"/>
    <w:rsid w:val="00CF75CE"/>
    <w:pPr>
      <w:spacing w:before="120" w:after="120"/>
      <w:ind w:left="992" w:hanging="992"/>
    </w:pPr>
  </w:style>
  <w:style w:type="paragraph" w:styleId="TOCHeading">
    <w:name w:val="TOC Heading"/>
    <w:basedOn w:val="Heading1"/>
    <w:next w:val="Normal"/>
    <w:uiPriority w:val="39"/>
    <w:semiHidden/>
    <w:qFormat/>
    <w:rsid w:val="00B958D8"/>
    <w:pPr>
      <w:outlineLvl w:val="9"/>
    </w:pPr>
  </w:style>
  <w:style w:type="character" w:customStyle="1" w:styleId="Heading5Char">
    <w:name w:val="Heading 5 Char"/>
    <w:basedOn w:val="DefaultParagraphFont"/>
    <w:link w:val="Heading5"/>
    <w:semiHidden/>
    <w:rsid w:val="00B958D8"/>
    <w:rPr>
      <w:rFonts w:asciiTheme="majorHAnsi" w:eastAsiaTheme="majorEastAsia" w:hAnsiTheme="majorHAnsi" w:cstheme="majorBidi"/>
      <w:color w:val="003A4C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B958D8"/>
    <w:rPr>
      <w:rFonts w:asciiTheme="majorHAnsi" w:eastAsiaTheme="majorEastAsia" w:hAnsiTheme="majorHAnsi" w:cstheme="majorBidi"/>
      <w:i/>
      <w:iCs/>
      <w:color w:val="003A4C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B958D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B958D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B958D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BodyCopy">
    <w:name w:val="Body Copy"/>
    <w:link w:val="BodyCopyChar"/>
    <w:qFormat/>
    <w:rsid w:val="00BE6DFF"/>
    <w:pPr>
      <w:spacing w:before="57" w:after="120" w:line="250" w:lineRule="atLeast"/>
    </w:pPr>
    <w:rPr>
      <w:rFonts w:asciiTheme="minorHAnsi" w:hAnsiTheme="minorHAnsi"/>
    </w:rPr>
  </w:style>
  <w:style w:type="paragraph" w:customStyle="1" w:styleId="Bullet1">
    <w:name w:val="Bullet 1"/>
    <w:basedOn w:val="BodyCopy"/>
    <w:qFormat/>
    <w:rsid w:val="000B1B2C"/>
    <w:pPr>
      <w:numPr>
        <w:numId w:val="6"/>
      </w:numPr>
      <w:spacing w:before="120"/>
    </w:pPr>
  </w:style>
  <w:style w:type="paragraph" w:customStyle="1" w:styleId="Tablebullet1">
    <w:name w:val="Table bullet 1"/>
    <w:basedOn w:val="Tablebodyrow"/>
    <w:rsid w:val="00D656DE"/>
    <w:pPr>
      <w:numPr>
        <w:numId w:val="11"/>
      </w:numPr>
    </w:pPr>
  </w:style>
  <w:style w:type="paragraph" w:customStyle="1" w:styleId="Tablebullet2">
    <w:name w:val="Table bullet 2"/>
    <w:basedOn w:val="Tablebodyrow"/>
    <w:rsid w:val="00D656DE"/>
    <w:pPr>
      <w:numPr>
        <w:ilvl w:val="1"/>
        <w:numId w:val="11"/>
      </w:numPr>
    </w:pPr>
  </w:style>
  <w:style w:type="paragraph" w:customStyle="1" w:styleId="Tablenumberedlist1">
    <w:name w:val="Table numbered list 1"/>
    <w:basedOn w:val="Tablebodyrow"/>
    <w:rsid w:val="00D656DE"/>
    <w:pPr>
      <w:numPr>
        <w:numId w:val="12"/>
      </w:numPr>
    </w:pPr>
  </w:style>
  <w:style w:type="paragraph" w:customStyle="1" w:styleId="Tablenumberedlist2">
    <w:name w:val="Table numbered list 2"/>
    <w:basedOn w:val="Tablebodyrow"/>
    <w:rsid w:val="00D656DE"/>
    <w:pPr>
      <w:numPr>
        <w:ilvl w:val="1"/>
        <w:numId w:val="12"/>
      </w:numPr>
    </w:pPr>
  </w:style>
  <w:style w:type="character" w:customStyle="1" w:styleId="BodyCopyChar">
    <w:name w:val="Body Copy Char"/>
    <w:basedOn w:val="TitleChar"/>
    <w:link w:val="BodyCopy"/>
    <w:rsid w:val="00BE6DFF"/>
    <w:rPr>
      <w:rFonts w:asciiTheme="minorHAnsi" w:eastAsiaTheme="majorEastAsia" w:hAnsiTheme="minorHAnsi" w:cstheme="majorBidi"/>
      <w:color w:val="00243B" w:themeColor="text2" w:themeShade="BF"/>
      <w:kern w:val="28"/>
      <w:sz w:val="52"/>
      <w:szCs w:val="52"/>
    </w:rPr>
  </w:style>
  <w:style w:type="paragraph" w:customStyle="1" w:styleId="Tablealphalist1">
    <w:name w:val="Table alpha list 1"/>
    <w:basedOn w:val="Tablebodyrow"/>
    <w:rsid w:val="00D656DE"/>
    <w:pPr>
      <w:numPr>
        <w:numId w:val="13"/>
      </w:numPr>
    </w:pPr>
  </w:style>
  <w:style w:type="paragraph" w:customStyle="1" w:styleId="Tablealphalist2">
    <w:name w:val="Table alpha list 2"/>
    <w:basedOn w:val="Tablebodyrow"/>
    <w:rsid w:val="00D656DE"/>
    <w:pPr>
      <w:numPr>
        <w:ilvl w:val="1"/>
        <w:numId w:val="13"/>
      </w:numPr>
    </w:pPr>
  </w:style>
  <w:style w:type="table" w:customStyle="1" w:styleId="TableGrid1">
    <w:name w:val="Table Grid1"/>
    <w:basedOn w:val="TableNormal"/>
    <w:next w:val="TableGrid"/>
    <w:rsid w:val="009E344E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row">
    <w:name w:val="Table body row"/>
    <w:rsid w:val="003E0F21"/>
    <w:pPr>
      <w:spacing w:before="60" w:after="60"/>
    </w:pPr>
    <w:rPr>
      <w:rFonts w:asciiTheme="minorHAnsi" w:eastAsiaTheme="majorEastAsia" w:hAnsiTheme="minorHAnsi" w:cstheme="majorBidi"/>
      <w:szCs w:val="52"/>
    </w:rPr>
  </w:style>
  <w:style w:type="paragraph" w:customStyle="1" w:styleId="Tableheaderrow">
    <w:name w:val="Table header row"/>
    <w:rsid w:val="003E0F21"/>
    <w:pPr>
      <w:spacing w:before="60" w:after="60"/>
    </w:pPr>
    <w:rPr>
      <w:rFonts w:asciiTheme="majorHAnsi" w:hAnsiTheme="majorHAnsi" w:cstheme="majorHAnsi"/>
      <w:b/>
      <w:color w:val="FFFFFF" w:themeColor="background1"/>
      <w:sz w:val="23"/>
      <w:szCs w:val="23"/>
    </w:rPr>
  </w:style>
  <w:style w:type="paragraph" w:customStyle="1" w:styleId="Tablesub-headerrow">
    <w:name w:val="Table sub-header row"/>
    <w:rsid w:val="003E0F21"/>
    <w:pPr>
      <w:spacing w:before="60" w:after="60"/>
    </w:pPr>
    <w:rPr>
      <w:rFonts w:asciiTheme="minorHAnsi" w:hAnsiTheme="minorHAnsi" w:cstheme="minorHAnsi"/>
      <w:b/>
      <w:color w:val="00759A" w:themeColor="accent1"/>
    </w:rPr>
  </w:style>
  <w:style w:type="paragraph" w:customStyle="1" w:styleId="Bullet2">
    <w:name w:val="Bullet 2"/>
    <w:basedOn w:val="Bullet1"/>
    <w:rsid w:val="00096F17"/>
    <w:pPr>
      <w:numPr>
        <w:ilvl w:val="1"/>
      </w:numPr>
    </w:pPr>
  </w:style>
  <w:style w:type="paragraph" w:customStyle="1" w:styleId="Numberedlist1">
    <w:name w:val="Numbered list 1"/>
    <w:basedOn w:val="BodyCopy"/>
    <w:rsid w:val="00582AAF"/>
    <w:pPr>
      <w:numPr>
        <w:numId w:val="9"/>
      </w:numPr>
      <w:spacing w:before="120"/>
    </w:pPr>
  </w:style>
  <w:style w:type="paragraph" w:customStyle="1" w:styleId="Numberedlist2">
    <w:name w:val="Numbered list 2"/>
    <w:basedOn w:val="BodyCopy"/>
    <w:rsid w:val="00582AAF"/>
    <w:pPr>
      <w:numPr>
        <w:ilvl w:val="1"/>
        <w:numId w:val="9"/>
      </w:numPr>
      <w:spacing w:before="120"/>
    </w:pPr>
  </w:style>
  <w:style w:type="paragraph" w:customStyle="1" w:styleId="Alphalist1">
    <w:name w:val="Alpha list 1"/>
    <w:basedOn w:val="BodyCopy"/>
    <w:rsid w:val="00C23A93"/>
    <w:pPr>
      <w:numPr>
        <w:numId w:val="10"/>
      </w:numPr>
      <w:spacing w:before="120"/>
    </w:pPr>
  </w:style>
  <w:style w:type="paragraph" w:customStyle="1" w:styleId="Alphalist2">
    <w:name w:val="Alpha list 2"/>
    <w:basedOn w:val="BodyCopy"/>
    <w:rsid w:val="00C23A93"/>
    <w:pPr>
      <w:numPr>
        <w:ilvl w:val="1"/>
        <w:numId w:val="10"/>
      </w:numPr>
      <w:spacing w:before="120"/>
    </w:pPr>
  </w:style>
  <w:style w:type="paragraph" w:customStyle="1" w:styleId="Reportcover1">
    <w:name w:val="Report cover 1"/>
    <w:basedOn w:val="Normal"/>
    <w:rsid w:val="00513486"/>
    <w:rPr>
      <w:rFonts w:asciiTheme="majorHAnsi" w:hAnsiTheme="majorHAnsi" w:cstheme="majorHAnsi"/>
      <w:color w:val="FFFFFF" w:themeColor="background1"/>
      <w:sz w:val="72"/>
    </w:rPr>
  </w:style>
  <w:style w:type="paragraph" w:customStyle="1" w:styleId="Reportcover2">
    <w:name w:val="Report cover 2"/>
    <w:basedOn w:val="Normal"/>
    <w:rsid w:val="00513486"/>
    <w:pPr>
      <w:spacing w:before="60"/>
    </w:pPr>
    <w:rPr>
      <w:rFonts w:asciiTheme="majorHAnsi" w:hAnsiTheme="majorHAnsi" w:cstheme="majorHAnsi"/>
      <w:color w:val="3CB6CE" w:themeColor="background2"/>
      <w:sz w:val="72"/>
    </w:rPr>
  </w:style>
  <w:style w:type="paragraph" w:customStyle="1" w:styleId="Reportcovertitle">
    <w:name w:val="Report cover title"/>
    <w:basedOn w:val="Normal"/>
    <w:rsid w:val="00513486"/>
    <w:pPr>
      <w:spacing w:before="240"/>
    </w:pPr>
    <w:rPr>
      <w:color w:val="FFFFFF" w:themeColor="background1"/>
      <w:sz w:val="32"/>
      <w:szCs w:val="36"/>
    </w:rPr>
  </w:style>
  <w:style w:type="character" w:styleId="PageNumber">
    <w:name w:val="page number"/>
    <w:basedOn w:val="DefaultParagraphFont"/>
    <w:uiPriority w:val="99"/>
    <w:semiHidden/>
    <w:unhideWhenUsed/>
    <w:rsid w:val="00B4634D"/>
  </w:style>
  <w:style w:type="paragraph" w:customStyle="1" w:styleId="ToCHeading1">
    <w:name w:val="ToC Heading 1"/>
    <w:basedOn w:val="Heading1"/>
    <w:rsid w:val="00B4634D"/>
    <w:pPr>
      <w:numPr>
        <w:numId w:val="0"/>
      </w:numPr>
      <w:ind w:left="709" w:hanging="709"/>
    </w:pPr>
  </w:style>
  <w:style w:type="paragraph" w:customStyle="1" w:styleId="HeadingAnnex1">
    <w:name w:val="Heading Annex 1"/>
    <w:rsid w:val="002C5DB6"/>
    <w:pPr>
      <w:pageBreakBefore/>
      <w:numPr>
        <w:numId w:val="14"/>
      </w:numPr>
      <w:spacing w:before="480" w:after="360" w:line="560" w:lineRule="exact"/>
      <w:ind w:left="0" w:firstLine="0"/>
    </w:pPr>
    <w:rPr>
      <w:rFonts w:asciiTheme="majorHAnsi" w:eastAsiaTheme="majorEastAsia" w:hAnsiTheme="majorHAnsi" w:cstheme="majorBidi"/>
      <w:bCs/>
      <w:color w:val="003150" w:themeColor="text2"/>
      <w:spacing w:val="-6"/>
      <w:sz w:val="48"/>
      <w:szCs w:val="48"/>
    </w:rPr>
  </w:style>
  <w:style w:type="paragraph" w:customStyle="1" w:styleId="HeadingAnnex2">
    <w:name w:val="Heading Annex 2"/>
    <w:rsid w:val="00E16A56"/>
    <w:pPr>
      <w:numPr>
        <w:ilvl w:val="1"/>
        <w:numId w:val="14"/>
      </w:numPr>
      <w:spacing w:before="360" w:after="200" w:line="280" w:lineRule="atLeast"/>
    </w:pPr>
    <w:rPr>
      <w:rFonts w:asciiTheme="majorHAnsi" w:eastAsiaTheme="majorEastAsia" w:hAnsiTheme="majorHAnsi" w:cstheme="majorBidi"/>
      <w:bCs/>
      <w:color w:val="3CB6CE" w:themeColor="background2"/>
      <w:spacing w:val="-3"/>
      <w:sz w:val="28"/>
      <w:szCs w:val="26"/>
    </w:rPr>
  </w:style>
  <w:style w:type="character" w:styleId="Hyperlink">
    <w:name w:val="Hyperlink"/>
    <w:basedOn w:val="DefaultParagraphFont"/>
    <w:uiPriority w:val="99"/>
    <w:unhideWhenUsed/>
    <w:rsid w:val="00497CE1"/>
    <w:rPr>
      <w:color w:val="00759A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F0A88"/>
    <w:rPr>
      <w:color w:val="808080"/>
    </w:rPr>
  </w:style>
  <w:style w:type="paragraph" w:styleId="Header">
    <w:name w:val="header"/>
    <w:link w:val="HeaderChar"/>
    <w:uiPriority w:val="99"/>
    <w:rsid w:val="005443FB"/>
    <w:pPr>
      <w:tabs>
        <w:tab w:val="center" w:pos="4513"/>
        <w:tab w:val="right" w:pos="9026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5443FB"/>
    <w:rPr>
      <w:rFonts w:asciiTheme="minorHAnsi" w:hAnsiTheme="minorHAnsi"/>
    </w:rPr>
  </w:style>
  <w:style w:type="paragraph" w:customStyle="1" w:styleId="HeaderText">
    <w:name w:val="Header Text"/>
    <w:semiHidden/>
    <w:rsid w:val="005443FB"/>
    <w:rPr>
      <w:rFonts w:asciiTheme="majorHAnsi" w:hAnsiTheme="majorHAnsi"/>
      <w:color w:val="003150" w:themeColor="text2"/>
      <w:spacing w:val="-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2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3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4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4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6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6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2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37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9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1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5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4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3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5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8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00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17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6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86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815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1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5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1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9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6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3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6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98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6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66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7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48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5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93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96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1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36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9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10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6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4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6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1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5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DEV\Design%20and%20Production\Project%20Management\Templates\Australia%20Awards%20Branding\Report%20Template\Australia%20Awards%20Report%20Template.dotx" TargetMode="External"/></Relationships>
</file>

<file path=word/theme/theme1.xml><?xml version="1.0" encoding="utf-8"?>
<a:theme xmlns:a="http://schemas.openxmlformats.org/drawingml/2006/main" name="AusAid">
  <a:themeElements>
    <a:clrScheme name="Custom 2">
      <a:dk1>
        <a:sysClr val="windowText" lastClr="000000"/>
      </a:dk1>
      <a:lt1>
        <a:sysClr val="window" lastClr="FFFFFF"/>
      </a:lt1>
      <a:dk2>
        <a:srgbClr val="003150"/>
      </a:dk2>
      <a:lt2>
        <a:srgbClr val="3CB6CE"/>
      </a:lt2>
      <a:accent1>
        <a:srgbClr val="00759A"/>
      </a:accent1>
      <a:accent2>
        <a:srgbClr val="A79E70"/>
      </a:accent2>
      <a:accent3>
        <a:srgbClr val="FFA100"/>
      </a:accent3>
      <a:accent4>
        <a:srgbClr val="B2541A"/>
      </a:accent4>
      <a:accent5>
        <a:srgbClr val="AA272F"/>
      </a:accent5>
      <a:accent6>
        <a:srgbClr val="A17AAA"/>
      </a:accent6>
      <a:hlink>
        <a:srgbClr val="00759A"/>
      </a:hlink>
      <a:folHlink>
        <a:srgbClr val="A17AAA"/>
      </a:folHlink>
    </a:clrScheme>
    <a:fontScheme name="Custom 1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8a627a-b22d-4d2d-af64-8d0bee5e422c" xsi:nil="true"/>
    <lcf76f155ced4ddcb4097134ff3c332f xmlns="b00b0224-405d-4724-910b-795e11a8bc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F1056147F424FA9B2C89A59B8229A" ma:contentTypeVersion="20" ma:contentTypeDescription="Create a new document." ma:contentTypeScope="" ma:versionID="a7af986125b88cdccd78c90cea68cf9a">
  <xsd:schema xmlns:xsd="http://www.w3.org/2001/XMLSchema" xmlns:xs="http://www.w3.org/2001/XMLSchema" xmlns:p="http://schemas.microsoft.com/office/2006/metadata/properties" xmlns:ns2="d18a627a-b22d-4d2d-af64-8d0bee5e422c" xmlns:ns3="b00b0224-405d-4724-910b-795e11a8bc23" targetNamespace="http://schemas.microsoft.com/office/2006/metadata/properties" ma:root="true" ma:fieldsID="62940e4a75760c5ee477f83bf69c5d34" ns2:_="" ns3:_="">
    <xsd:import namespace="d18a627a-b22d-4d2d-af64-8d0bee5e422c"/>
    <xsd:import namespace="b00b0224-405d-4724-910b-795e11a8bc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a627a-b22d-4d2d-af64-8d0bee5e42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8f91d0f-abe4-46b9-91f7-650fd90f68bf}" ma:internalName="TaxCatchAll" ma:showField="CatchAllData" ma:web="d18a627a-b22d-4d2d-af64-8d0bee5e42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b0224-405d-4724-910b-795e11a8bc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22da0a8-ca36-4ce9-9eaa-25e2c66f0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BA7DFF-5BDE-4A3E-8F4F-0FC3244A7596}">
  <ds:schemaRefs>
    <ds:schemaRef ds:uri="http://schemas.microsoft.com/office/2006/metadata/properties"/>
    <ds:schemaRef ds:uri="http://schemas.microsoft.com/office/infopath/2007/PartnerControls"/>
    <ds:schemaRef ds:uri="d18a627a-b22d-4d2d-af64-8d0bee5e422c"/>
    <ds:schemaRef ds:uri="b00b0224-405d-4724-910b-795e11a8bc23"/>
  </ds:schemaRefs>
</ds:datastoreItem>
</file>

<file path=customXml/itemProps2.xml><?xml version="1.0" encoding="utf-8"?>
<ds:datastoreItem xmlns:ds="http://schemas.openxmlformats.org/officeDocument/2006/customXml" ds:itemID="{A891C62A-4B6D-47CC-9F61-6547BBC077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E4BB98-EEAE-4AF7-8BD7-99ED196F73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112376-30DE-4E9C-AF58-15284D8DC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a627a-b22d-4d2d-af64-8d0bee5e422c"/>
    <ds:schemaRef ds:uri="b00b0224-405d-4724-910b-795e11a8bc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Australia Awards Report Template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>Dr.doc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Renae Jones</dc:creator>
  <cp:lastModifiedBy>Oo, Khaing Khaing</cp:lastModifiedBy>
  <cp:revision>4</cp:revision>
  <cp:lastPrinted>2014-10-13T07:29:00Z</cp:lastPrinted>
  <dcterms:created xsi:type="dcterms:W3CDTF">2025-07-10T03:42:00Z</dcterms:created>
  <dcterms:modified xsi:type="dcterms:W3CDTF">2026-08-05T08:28:00Z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[Address]">
    <vt:lpwstr>Coffey World Park 33-39 Richmond Rd</vt:lpwstr>
  </property>
  <property fmtid="{D5CDD505-2E9C-101B-9397-08002B2CF9AE}" pid="3" name="[City]">
    <vt:lpwstr>Keswick</vt:lpwstr>
  </property>
  <property fmtid="{D5CDD505-2E9C-101B-9397-08002B2CF9AE}" pid="4" name="[State]">
    <vt:lpwstr>SA</vt:lpwstr>
  </property>
  <property fmtid="{D5CDD505-2E9C-101B-9397-08002B2CF9AE}" pid="5" name="[Postcode]">
    <vt:lpwstr>5035</vt:lpwstr>
  </property>
  <property fmtid="{D5CDD505-2E9C-101B-9397-08002B2CF9AE}" pid="6" name="[Country]">
    <vt:lpwstr>Australia</vt:lpwstr>
  </property>
  <property fmtid="{D5CDD505-2E9C-101B-9397-08002B2CF9AE}" pid="7" name="[Legal Entity]">
    <vt:lpwstr>Coffey International Development Pty Ltd</vt:lpwstr>
  </property>
  <property fmtid="{D5CDD505-2E9C-101B-9397-08002B2CF9AE}" pid="8" name="[Registered Office Address]">
    <vt:lpwstr/>
  </property>
  <property fmtid="{D5CDD505-2E9C-101B-9397-08002B2CF9AE}" pid="9" name="[Registration Details]">
    <vt:lpwstr>ABN: 63 007 889 081</vt:lpwstr>
  </property>
  <property fmtid="{D5CDD505-2E9C-101B-9397-08002B2CF9AE}" pid="10" name="[Telephone]">
    <vt:lpwstr>+61 8 8375 4462</vt:lpwstr>
  </property>
  <property fmtid="{D5CDD505-2E9C-101B-9397-08002B2CF9AE}" pid="11" name="[Fax]">
    <vt:lpwstr/>
  </property>
  <property fmtid="{D5CDD505-2E9C-101B-9397-08002B2CF9AE}" pid="12" name="ContentTypeId">
    <vt:lpwstr>0x010100342F1056147F424FA9B2C89A59B8229A</vt:lpwstr>
  </property>
  <property fmtid="{D5CDD505-2E9C-101B-9397-08002B2CF9AE}" pid="13" name="MediaServiceImageTags">
    <vt:lpwstr/>
  </property>
</Properties>
</file>