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0BDF" w:rsidR="005443FB" w:rsidP="005443FB" w:rsidRDefault="007603F2" w14:paraId="3C8E2AA8" w14:textId="0628DB59">
      <w:pPr>
        <w:keepNext/>
        <w:keepLines/>
        <w:pageBreakBefore/>
        <w:spacing w:line="560" w:lineRule="exact"/>
        <w:outlineLvl w:val="0"/>
        <w:rPr>
          <w:rFonts w:ascii="Times New Roman" w:hAnsi="Times New Roman" w:eastAsia="Times New Roman"/>
          <w:bCs/>
          <w:color w:val="003150"/>
          <w:spacing w:val="-6"/>
          <w:sz w:val="56"/>
          <w:szCs w:val="28"/>
        </w:rPr>
      </w:pPr>
      <w:r>
        <w:rPr>
          <w:rFonts w:ascii="Times New Roman" w:hAnsi="Times New Roman" w:eastAsia="Times New Roman"/>
          <w:bCs/>
          <w:color w:val="003150"/>
          <w:spacing w:val="-6"/>
          <w:sz w:val="56"/>
          <w:szCs w:val="28"/>
        </w:rPr>
        <w:t>Supporting</w:t>
      </w:r>
      <w:r w:rsidRPr="00BC0BDF" w:rsidR="005443FB">
        <w:rPr>
          <w:rFonts w:ascii="Times New Roman" w:hAnsi="Times New Roman" w:eastAsia="Times New Roman"/>
          <w:bCs/>
          <w:color w:val="003150"/>
          <w:spacing w:val="-6"/>
          <w:sz w:val="56"/>
          <w:szCs w:val="28"/>
        </w:rPr>
        <w:t xml:space="preserve"> Statement </w:t>
      </w:r>
    </w:p>
    <w:p w:rsidR="005443FB" w:rsidP="005443FB" w:rsidRDefault="005443FB" w14:paraId="727810B5" w14:textId="77777777">
      <w:pPr>
        <w:spacing w:before="240" w:line="240" w:lineRule="atLeast"/>
        <w:rPr>
          <w:rFonts w:ascii="Arial" w:hAnsi="Arial" w:eastAsia="Arial"/>
          <w:spacing w:val="-2"/>
        </w:rPr>
      </w:pPr>
      <w:r w:rsidRPr="00B8614B">
        <w:rPr>
          <w:rFonts w:ascii="Arial" w:hAnsi="Arial" w:eastAsia="Arial"/>
          <w:spacing w:val="-2"/>
        </w:rPr>
        <w:t xml:space="preserve">This document is mandatory for all participants submitting an application for the </w:t>
      </w:r>
      <w:r w:rsidRPr="00B8614B">
        <w:rPr>
          <w:rFonts w:ascii="Arial" w:hAnsi="Arial" w:eastAsia="Arial"/>
          <w:i/>
          <w:iCs/>
          <w:spacing w:val="-2"/>
          <w:lang w:val="en-US"/>
        </w:rPr>
        <w:t xml:space="preserve">Grants Ready </w:t>
      </w:r>
      <w:r w:rsidRPr="00B8614B">
        <w:rPr>
          <w:rFonts w:ascii="Arial" w:hAnsi="Arial" w:eastAsia="Arial"/>
          <w:spacing w:val="-2"/>
        </w:rPr>
        <w:t>Short Course.</w:t>
      </w:r>
    </w:p>
    <w:p w:rsidRPr="00784A8F" w:rsidR="00776B3E" w:rsidP="00776B3E" w:rsidRDefault="00776B3E" w14:paraId="21A60F63" w14:textId="77777777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784A8F">
        <w:rPr>
          <w:rStyle w:val="Strong"/>
          <w:rFonts w:asciiTheme="minorHAnsi" w:hAnsiTheme="minorHAnsi" w:cstheme="minorHAnsi"/>
          <w:sz w:val="20"/>
          <w:szCs w:val="20"/>
        </w:rPr>
        <w:t>Instructions for Supporting Statement</w:t>
      </w:r>
    </w:p>
    <w:p w:rsidRPr="00951F14" w:rsidR="00776B3E" w:rsidP="007D2644" w:rsidRDefault="00776B3E" w14:paraId="7AA91C0F" w14:textId="7FD3D581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951F14">
        <w:rPr>
          <w:rFonts w:asciiTheme="minorHAnsi" w:hAnsiTheme="minorHAnsi" w:cstheme="minorHAnsi"/>
          <w:sz w:val="20"/>
          <w:szCs w:val="20"/>
        </w:rPr>
        <w:t xml:space="preserve">Please answer </w:t>
      </w:r>
      <w:r w:rsidRPr="00951F14">
        <w:rPr>
          <w:rStyle w:val="Strong"/>
          <w:rFonts w:asciiTheme="minorHAnsi" w:hAnsiTheme="minorHAnsi" w:cstheme="minorHAnsi"/>
          <w:b w:val="0"/>
          <w:bCs w:val="0"/>
          <w:sz w:val="20"/>
          <w:szCs w:val="20"/>
        </w:rPr>
        <w:t>all questions</w:t>
      </w:r>
      <w:r w:rsidRPr="00951F14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951F14">
        <w:rPr>
          <w:rFonts w:asciiTheme="minorHAnsi" w:hAnsiTheme="minorHAnsi" w:cstheme="minorHAnsi"/>
          <w:sz w:val="20"/>
          <w:szCs w:val="20"/>
        </w:rPr>
        <w:t>provided in the application form</w:t>
      </w:r>
    </w:p>
    <w:p w:rsidRPr="00951F14" w:rsidR="00776B3E" w:rsidP="007D2644" w:rsidRDefault="00776B3E" w14:paraId="44A65626" w14:textId="7CB2A8F3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951F14">
        <w:rPr>
          <w:rFonts w:asciiTheme="minorHAnsi" w:hAnsiTheme="minorHAnsi" w:cstheme="minorHAnsi"/>
          <w:sz w:val="20"/>
          <w:szCs w:val="20"/>
        </w:rPr>
        <w:t xml:space="preserve">Limit each answer to </w:t>
      </w:r>
      <w:r w:rsidRPr="00951F14">
        <w:rPr>
          <w:rStyle w:val="Strong"/>
          <w:rFonts w:asciiTheme="minorHAnsi" w:hAnsiTheme="minorHAnsi" w:cstheme="minorHAnsi"/>
          <w:b w:val="0"/>
          <w:bCs w:val="0"/>
          <w:sz w:val="20"/>
          <w:szCs w:val="20"/>
        </w:rPr>
        <w:t>approximately 200 words</w:t>
      </w:r>
      <w:r w:rsidRPr="00951F14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951F14">
        <w:rPr>
          <w:rFonts w:asciiTheme="minorHAnsi" w:hAnsiTheme="minorHAnsi" w:cstheme="minorHAnsi"/>
          <w:sz w:val="20"/>
          <w:szCs w:val="20"/>
        </w:rPr>
        <w:t xml:space="preserve"> Responses exceeding this limit will not be considered</w:t>
      </w:r>
    </w:p>
    <w:p w:rsidRPr="00951F14" w:rsidR="00951F14" w:rsidP="00B53C74" w:rsidRDefault="00776B3E" w14:paraId="497C8001" w14:textId="77777777">
      <w:pPr>
        <w:pStyle w:val="NormalWeb"/>
        <w:numPr>
          <w:ilvl w:val="0"/>
          <w:numId w:val="17"/>
        </w:numPr>
        <w:rPr>
          <w:rStyle w:val="Strong"/>
          <w:rFonts w:asciiTheme="minorHAnsi" w:hAnsiTheme="minorHAnsi" w:cstheme="minorHAnsi"/>
          <w:b w:val="0"/>
          <w:bCs w:val="0"/>
          <w:sz w:val="20"/>
          <w:szCs w:val="20"/>
        </w:rPr>
      </w:pPr>
      <w:r w:rsidRPr="00951F14">
        <w:rPr>
          <w:rFonts w:asciiTheme="minorHAnsi" w:hAnsiTheme="minorHAnsi" w:cstheme="minorHAnsi"/>
          <w:sz w:val="20"/>
          <w:szCs w:val="20"/>
        </w:rPr>
        <w:t xml:space="preserve">Save your document using the following format: </w:t>
      </w:r>
      <w:r w:rsidRPr="00951F14">
        <w:rPr>
          <w:rStyle w:val="Strong"/>
          <w:rFonts w:asciiTheme="minorHAnsi" w:hAnsiTheme="minorHAnsi" w:cstheme="minorHAnsi"/>
          <w:b w:val="0"/>
          <w:bCs w:val="0"/>
          <w:sz w:val="20"/>
          <w:szCs w:val="20"/>
        </w:rPr>
        <w:t>[Your Name – Submission Date – File Name]</w:t>
      </w:r>
    </w:p>
    <w:p w:rsidRPr="00951F14" w:rsidR="00B53C74" w:rsidP="00B53C74" w:rsidRDefault="00951F14" w14:paraId="215EDECA" w14:textId="5B7C4554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0"/>
          <w:szCs w:val="20"/>
        </w:rPr>
      </w:pPr>
      <w:r w:rsidRPr="00951F14">
        <w:rPr>
          <w:rFonts w:asciiTheme="minorHAnsi" w:hAnsiTheme="minorHAnsi" w:cstheme="minorHAnsi"/>
          <w:sz w:val="20"/>
          <w:szCs w:val="20"/>
        </w:rPr>
        <w:t>Upload your supporting statement as a Word document (.doc or .docx) or PDF file. Submissions in screenshots or other file formats will not be accepted</w:t>
      </w:r>
    </w:p>
    <w:tbl>
      <w:tblPr>
        <w:tblW w:w="5000" w:type="pct"/>
        <w:tblInd w:w="-5" w:type="dxa"/>
        <w:tblBorders>
          <w:top w:val="single" w:color="D3EAFF" w:sz="4" w:space="0"/>
          <w:left w:val="single" w:color="D3EAFF" w:sz="4" w:space="0"/>
          <w:bottom w:val="single" w:color="D3EAFF" w:sz="4" w:space="0"/>
          <w:right w:val="single" w:color="D3EAFF" w:sz="4" w:space="0"/>
          <w:insideH w:val="single" w:color="D3EAFF" w:sz="4" w:space="0"/>
          <w:insideV w:val="single" w:color="D3EAFF" w:sz="4" w:space="0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946"/>
        <w:gridCol w:w="5980"/>
      </w:tblGrid>
      <w:tr w:rsidRPr="00BC0BDF" w:rsidR="005443FB" w:rsidTr="00FE63F0" w14:paraId="2809F829" w14:textId="77777777">
        <w:trPr>
          <w:trHeight w:val="582" w:hRule="exact"/>
        </w:trPr>
        <w:tc>
          <w:tcPr>
            <w:tcW w:w="7926" w:type="dxa"/>
            <w:gridSpan w:val="2"/>
            <w:shd w:val="clear" w:color="auto" w:fill="C1E2E5"/>
            <w:tcMar>
              <w:top w:w="57" w:type="dxa"/>
              <w:bottom w:w="57" w:type="dxa"/>
            </w:tcMar>
            <w:vAlign w:val="center"/>
          </w:tcPr>
          <w:p w:rsidR="005443FB" w:rsidP="00CD7311" w:rsidRDefault="00E42FE8" w14:paraId="6153BD19" w14:textId="411F69BD">
            <w:pPr>
              <w:spacing w:before="40" w:after="40" w:line="240" w:lineRule="atLeast"/>
              <w:rPr>
                <w:rFonts w:ascii="Arial" w:hAnsi="Arial" w:eastAsia="Arial" w:cs="Arial"/>
                <w:b/>
                <w:bCs/>
                <w:spacing w:val="-2"/>
              </w:rPr>
            </w:pPr>
            <w:r>
              <w:rPr>
                <w:rFonts w:ascii="Arial" w:hAnsi="Arial" w:eastAsia="Arial" w:cs="Arial"/>
                <w:b/>
                <w:bCs/>
                <w:spacing w:val="-2"/>
              </w:rPr>
              <w:t xml:space="preserve">Supporting </w:t>
            </w:r>
            <w:r w:rsidR="00E66569">
              <w:rPr>
                <w:rFonts w:ascii="Arial" w:hAnsi="Arial" w:eastAsia="Arial" w:cs="Arial"/>
                <w:b/>
                <w:bCs/>
                <w:spacing w:val="-2"/>
              </w:rPr>
              <w:t xml:space="preserve">Statement </w:t>
            </w:r>
          </w:p>
          <w:p w:rsidRPr="00BC0BDF" w:rsidR="005443FB" w:rsidP="00CD7311" w:rsidRDefault="005443FB" w14:paraId="648A4871" w14:textId="77777777">
            <w:pPr>
              <w:spacing w:before="40" w:after="40" w:line="240" w:lineRule="atLeast"/>
              <w:rPr>
                <w:rFonts w:ascii="Arial" w:hAnsi="Arial" w:eastAsia="Arial"/>
                <w:b/>
                <w:bCs/>
                <w:spacing w:val="-2"/>
              </w:rPr>
            </w:pPr>
          </w:p>
        </w:tc>
      </w:tr>
      <w:tr w:rsidRPr="00BC0BDF" w:rsidR="005443FB" w:rsidTr="00FE63F0" w14:paraId="0114CE1F" w14:textId="77777777">
        <w:trPr>
          <w:trHeight w:val="1113" w:hRule="exact"/>
        </w:trPr>
        <w:tc>
          <w:tcPr>
            <w:tcW w:w="7926" w:type="dxa"/>
            <w:gridSpan w:val="2"/>
            <w:tcMar>
              <w:top w:w="57" w:type="dxa"/>
              <w:bottom w:w="57" w:type="dxa"/>
            </w:tcMar>
            <w:vAlign w:val="center"/>
          </w:tcPr>
          <w:p w:rsidRPr="00E66569" w:rsidR="000339BD" w:rsidP="000339BD" w:rsidRDefault="000339BD" w14:paraId="2A6D9F51" w14:textId="6D2845BC">
            <w:pPr>
              <w:spacing w:after="40"/>
              <w:rPr>
                <w:bCs/>
              </w:rPr>
            </w:pPr>
            <w:bookmarkStart w:name="_Hlk132810555" w:id="0"/>
            <w:r w:rsidRPr="00E66569">
              <w:rPr>
                <w:bCs/>
              </w:rPr>
              <w:t>1.Please explain how your participation in this short course will contribute to your current organisation and your career.</w:t>
            </w:r>
          </w:p>
          <w:p w:rsidRPr="000339BD" w:rsidR="005443FB" w:rsidP="000339BD" w:rsidRDefault="000339BD" w14:paraId="1602B635" w14:textId="10B38974">
            <w:pPr>
              <w:spacing w:before="120"/>
              <w:rPr>
                <w:b/>
              </w:rPr>
            </w:pPr>
            <w:r w:rsidRPr="00E66569">
              <w:rPr>
                <w:bCs/>
              </w:rPr>
              <w:t>200 words maximum</w:t>
            </w:r>
            <w:bookmarkEnd w:id="0"/>
          </w:p>
        </w:tc>
      </w:tr>
      <w:tr w:rsidRPr="00BC0BDF" w:rsidR="005443FB" w:rsidTr="00AA61DC" w14:paraId="0EA1380F" w14:textId="77777777">
        <w:trPr>
          <w:trHeight w:val="778" w:hRule="exact"/>
        </w:trPr>
        <w:tc>
          <w:tcPr>
            <w:tcW w:w="7926" w:type="dxa"/>
            <w:gridSpan w:val="2"/>
            <w:tcMar>
              <w:top w:w="57" w:type="dxa"/>
              <w:bottom w:w="57" w:type="dxa"/>
            </w:tcMar>
            <w:vAlign w:val="center"/>
          </w:tcPr>
          <w:p w:rsidR="005443FB" w:rsidP="00CD7311" w:rsidRDefault="005443FB" w14:paraId="6D396014" w14:textId="3D08217A">
            <w:pPr>
              <w:rPr>
                <w:rFonts w:ascii="Arial" w:hAnsi="Arial" w:eastAsia="Arial"/>
              </w:rPr>
            </w:pPr>
          </w:p>
          <w:p w:rsidR="005443FB" w:rsidP="00CD7311" w:rsidRDefault="005443FB" w14:paraId="4D27CB93" w14:textId="77777777">
            <w:pPr>
              <w:rPr>
                <w:rFonts w:ascii="Arial" w:hAnsi="Arial" w:eastAsia="Arial"/>
              </w:rPr>
            </w:pPr>
          </w:p>
          <w:p w:rsidRPr="00BC0BDF" w:rsidR="005443FB" w:rsidP="00CD7311" w:rsidRDefault="005443FB" w14:paraId="0AB9A2A5" w14:textId="77777777">
            <w:pPr>
              <w:rPr>
                <w:rFonts w:ascii="Arial" w:hAnsi="Arial" w:eastAsia="Arial"/>
              </w:rPr>
            </w:pPr>
          </w:p>
        </w:tc>
      </w:tr>
      <w:tr w:rsidRPr="00BC0BDF" w:rsidR="005443FB" w:rsidTr="00FE63F0" w14:paraId="51CF337C" w14:textId="77777777">
        <w:trPr>
          <w:trHeight w:val="744" w:hRule="exact"/>
        </w:trPr>
        <w:tc>
          <w:tcPr>
            <w:tcW w:w="7926" w:type="dxa"/>
            <w:gridSpan w:val="2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tcMar>
              <w:top w:w="57" w:type="dxa"/>
              <w:bottom w:w="57" w:type="dxa"/>
            </w:tcMar>
            <w:vAlign w:val="center"/>
          </w:tcPr>
          <w:p w:rsidRPr="00E66569" w:rsidR="002961EE" w:rsidP="002961EE" w:rsidRDefault="002961EE" w14:paraId="38BF864E" w14:textId="091EB066">
            <w:pPr>
              <w:rPr>
                <w:bCs/>
              </w:rPr>
            </w:pPr>
            <w:r w:rsidRPr="00E66569">
              <w:rPr>
                <w:bCs/>
              </w:rPr>
              <w:t xml:space="preserve">2. </w:t>
            </w:r>
            <w:bookmarkStart w:name="_Hlk132810591" w:id="1"/>
            <w:r w:rsidRPr="00E66569">
              <w:rPr>
                <w:bCs/>
              </w:rPr>
              <w:t xml:space="preserve">What motivates you to develop knowledge and skills for grant proposals? </w:t>
            </w:r>
          </w:p>
          <w:bookmarkEnd w:id="1"/>
          <w:p w:rsidRPr="00E66569" w:rsidR="005443FB" w:rsidP="002961EE" w:rsidRDefault="002961EE" w14:paraId="75A1D34C" w14:textId="26901F9A">
            <w:pPr>
              <w:spacing w:before="60" w:after="60"/>
              <w:rPr>
                <w:rFonts w:ascii="Arial" w:hAnsi="Arial" w:eastAsia="Arial" w:cs="Arial"/>
                <w:bCs/>
              </w:rPr>
            </w:pPr>
            <w:r w:rsidRPr="00E66569">
              <w:rPr>
                <w:bCs/>
              </w:rPr>
              <w:t>200 words maximum</w:t>
            </w:r>
          </w:p>
          <w:p w:rsidRPr="00E66569" w:rsidR="005443FB" w:rsidP="00CD7311" w:rsidRDefault="005443FB" w14:paraId="5C33FF1F" w14:textId="77777777">
            <w:pPr>
              <w:spacing w:before="60" w:after="60"/>
              <w:rPr>
                <w:rFonts w:ascii="Arial" w:hAnsi="Arial" w:eastAsia="Arial" w:cs="Arial"/>
                <w:bCs/>
                <w:sz w:val="21"/>
                <w:szCs w:val="21"/>
              </w:rPr>
            </w:pPr>
          </w:p>
        </w:tc>
      </w:tr>
      <w:tr w:rsidRPr="00BC0BDF" w:rsidR="005443FB" w:rsidTr="00AA61DC" w14:paraId="032AC989" w14:textId="77777777">
        <w:trPr>
          <w:trHeight w:val="1300" w:hRule="exact"/>
        </w:trPr>
        <w:tc>
          <w:tcPr>
            <w:tcW w:w="7926" w:type="dxa"/>
            <w:gridSpan w:val="2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tcMar>
              <w:top w:w="57" w:type="dxa"/>
              <w:bottom w:w="57" w:type="dxa"/>
            </w:tcMar>
            <w:vAlign w:val="center"/>
          </w:tcPr>
          <w:p w:rsidRPr="00BC0BDF" w:rsidR="005443FB" w:rsidP="00CD7311" w:rsidRDefault="005443FB" w14:paraId="1273E527" w14:textId="77777777">
            <w:pPr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:rsidRPr="00BC0BDF" w:rsidR="00FE63F0" w:rsidTr="00FE63F0" w14:paraId="46D352A4" w14:textId="77777777">
        <w:trPr>
          <w:trHeight w:val="1464" w:hRule="exact"/>
        </w:trPr>
        <w:tc>
          <w:tcPr>
            <w:tcW w:w="7926" w:type="dxa"/>
            <w:gridSpan w:val="2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tcMar>
              <w:top w:w="57" w:type="dxa"/>
              <w:bottom w:w="57" w:type="dxa"/>
            </w:tcMar>
            <w:vAlign w:val="center"/>
          </w:tcPr>
          <w:p w:rsidRPr="004F0B1B" w:rsidR="00FE63F0" w:rsidP="00FE63F0" w:rsidRDefault="00FE63F0" w14:paraId="40255E2A" w14:textId="2E5247BC">
            <w:pPr>
              <w:rPr>
                <w:bCs/>
              </w:rPr>
            </w:pPr>
            <w:r w:rsidRPr="004F0B1B">
              <w:rPr>
                <w:bCs/>
              </w:rPr>
              <w:t xml:space="preserve">3.Give up to 3 practical examples of how you intend to use the knowledge, skills and connections you will gain from participating in the </w:t>
            </w:r>
            <w:r w:rsidRPr="004F0B1B">
              <w:rPr>
                <w:bCs/>
                <w:i/>
                <w:iCs/>
                <w:lang w:val="en-US"/>
              </w:rPr>
              <w:t xml:space="preserve">Grants Ready </w:t>
            </w:r>
            <w:r w:rsidRPr="004F0B1B">
              <w:rPr>
                <w:bCs/>
              </w:rPr>
              <w:t xml:space="preserve">Short Course. </w:t>
            </w:r>
          </w:p>
          <w:p w:rsidRPr="00BC0BDF" w:rsidR="00FE63F0" w:rsidP="00FE63F0" w:rsidRDefault="00FE63F0" w14:paraId="0CAF9427" w14:textId="749A5103">
            <w:pPr>
              <w:rPr>
                <w:rFonts w:ascii="Arial" w:hAnsi="Arial" w:eastAsia="Arial" w:cs="Arial"/>
                <w:sz w:val="21"/>
                <w:szCs w:val="21"/>
              </w:rPr>
            </w:pPr>
            <w:r w:rsidRPr="004F0B1B">
              <w:rPr>
                <w:bCs/>
              </w:rPr>
              <w:t>200 words maximum</w:t>
            </w:r>
          </w:p>
        </w:tc>
      </w:tr>
      <w:tr w:rsidRPr="00BC0BDF" w:rsidR="00FE63F0" w:rsidTr="00AA61DC" w14:paraId="337239EF" w14:textId="77777777">
        <w:trPr>
          <w:trHeight w:val="1255" w:hRule="exact"/>
        </w:trPr>
        <w:tc>
          <w:tcPr>
            <w:tcW w:w="7926" w:type="dxa"/>
            <w:gridSpan w:val="2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tcMar>
              <w:top w:w="57" w:type="dxa"/>
              <w:bottom w:w="57" w:type="dxa"/>
            </w:tcMar>
            <w:vAlign w:val="center"/>
          </w:tcPr>
          <w:p w:rsidRPr="00BC0BDF" w:rsidR="00FE63F0" w:rsidP="00CD7311" w:rsidRDefault="00FE63F0" w14:paraId="53A6720D" w14:textId="77777777">
            <w:pPr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:rsidRPr="00BC0BDF" w:rsidR="005443FB" w:rsidTr="00FE63F0" w14:paraId="38A8CCB4" w14:textId="77777777">
        <w:trPr>
          <w:trHeight w:val="347"/>
        </w:trPr>
        <w:tc>
          <w:tcPr>
            <w:tcW w:w="1946" w:type="dxa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tcMar>
              <w:top w:w="57" w:type="dxa"/>
              <w:bottom w:w="57" w:type="dxa"/>
            </w:tcMar>
            <w:vAlign w:val="center"/>
          </w:tcPr>
          <w:p w:rsidRPr="00E22998" w:rsidR="005443FB" w:rsidP="00CD7311" w:rsidRDefault="00945746" w14:paraId="1B82415F" w14:textId="4ED7B221">
            <w:pPr>
              <w:rPr>
                <w:rFonts w:ascii="Arial" w:hAnsi="Arial" w:eastAsia="Arial" w:cs="Arial"/>
                <w:cs/>
              </w:rPr>
            </w:pPr>
            <w:r>
              <w:rPr>
                <w:rFonts w:ascii="Arial" w:hAnsi="Arial" w:eastAsia="Arial" w:cs="Arial"/>
              </w:rPr>
              <w:t xml:space="preserve">Full </w:t>
            </w:r>
            <w:r w:rsidRPr="00344617" w:rsidR="005443FB">
              <w:rPr>
                <w:rFonts w:ascii="Arial" w:hAnsi="Arial" w:eastAsia="Arial" w:cs="Arial"/>
              </w:rPr>
              <w:t>Name</w:t>
            </w:r>
          </w:p>
        </w:tc>
        <w:tc>
          <w:tcPr>
            <w:tcW w:w="5980" w:type="dxa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vAlign w:val="center"/>
          </w:tcPr>
          <w:p w:rsidRPr="00BC0BDF" w:rsidR="005443FB" w:rsidP="00CD7311" w:rsidRDefault="005443FB" w14:paraId="6F12A09E" w14:textId="1F349D28">
            <w:pPr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:rsidRPr="00BC0BDF" w:rsidR="00AA61DC" w:rsidTr="00FE63F0" w14:paraId="798EEF58" w14:textId="77777777">
        <w:trPr>
          <w:trHeight w:val="347"/>
        </w:trPr>
        <w:tc>
          <w:tcPr>
            <w:tcW w:w="1946" w:type="dxa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tcMar>
              <w:top w:w="57" w:type="dxa"/>
              <w:bottom w:w="57" w:type="dxa"/>
            </w:tcMar>
            <w:vAlign w:val="center"/>
          </w:tcPr>
          <w:p w:rsidR="00AA61DC" w:rsidP="00CD7311" w:rsidRDefault="00AA61DC" w14:paraId="34299C03" w14:textId="1513446C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Signature </w:t>
            </w:r>
          </w:p>
        </w:tc>
        <w:tc>
          <w:tcPr>
            <w:tcW w:w="5980" w:type="dxa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vAlign w:val="center"/>
          </w:tcPr>
          <w:p w:rsidRPr="00BC0BDF" w:rsidR="00AA61DC" w:rsidP="00CD7311" w:rsidRDefault="00AA61DC" w14:paraId="3B52FBB4" w14:textId="77777777">
            <w:pPr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:rsidRPr="00BC0BDF" w:rsidR="005443FB" w:rsidTr="00FE63F0" w14:paraId="308D1E46" w14:textId="77777777">
        <w:trPr>
          <w:trHeight w:val="346"/>
        </w:trPr>
        <w:tc>
          <w:tcPr>
            <w:tcW w:w="1946" w:type="dxa"/>
            <w:tcBorders>
              <w:top w:val="single" w:color="D3EAFF" w:sz="4" w:space="0"/>
              <w:left w:val="single" w:color="D3EAFF" w:sz="4" w:space="0"/>
              <w:bottom w:val="single" w:color="D3EAFF" w:sz="4" w:space="0"/>
              <w:right w:val="single" w:color="D3EAFF" w:sz="4" w:space="0"/>
            </w:tcBorders>
            <w:tcMar>
              <w:top w:w="57" w:type="dxa"/>
              <w:bottom w:w="57" w:type="dxa"/>
            </w:tcMar>
            <w:vAlign w:val="center"/>
          </w:tcPr>
          <w:p w:rsidRPr="00CF3448" w:rsidR="005443FB" w:rsidP="00CD7311" w:rsidRDefault="001036FD" w14:paraId="109424B8" w14:textId="774194D4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Submission </w:t>
            </w:r>
            <w:r w:rsidRPr="00344617" w:rsidR="005443FB">
              <w:rPr>
                <w:rFonts w:ascii="Arial" w:hAnsi="Arial" w:eastAsia="Arial" w:cs="Arial"/>
              </w:rPr>
              <w:t>Date</w:t>
            </w:r>
          </w:p>
        </w:tc>
        <w:tc>
          <w:tcPr>
            <w:tcW w:w="5980" w:type="dxa"/>
            <w:tcBorders>
              <w:left w:val="single" w:color="D3EAFF" w:sz="4" w:space="0"/>
              <w:right w:val="single" w:color="D3EAFF" w:sz="4" w:space="0"/>
            </w:tcBorders>
            <w:vAlign w:val="center"/>
          </w:tcPr>
          <w:p w:rsidRPr="00BC0BDF" w:rsidR="005443FB" w:rsidP="00CD7311" w:rsidRDefault="005443FB" w14:paraId="1E515095" w14:textId="407DCAAB">
            <w:pPr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</w:tbl>
    <w:p w:rsidRPr="001B7A10" w:rsidR="001B7A10" w:rsidP="005443FB" w:rsidRDefault="001B7A10" w14:paraId="3C8293C2" w14:textId="180F8FE0">
      <w:pPr>
        <w:pStyle w:val="BodyCopy"/>
      </w:pPr>
    </w:p>
    <w:sectPr w:rsidRPr="001B7A10" w:rsidR="001B7A10" w:rsidSect="007F0A88">
      <w:headerReference w:type="default" r:id="rId11"/>
      <w:footerReference w:type="default" r:id="rId12"/>
      <w:pgSz w:w="11906" w:h="16838" w:orient="portrait" w:code="9"/>
      <w:pgMar w:top="1701" w:right="1985" w:bottom="1701" w:left="1985" w:header="454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090C" w:rsidP="000B4C9E" w:rsidRDefault="00A6090C" w14:paraId="59E95E24" w14:textId="77777777">
      <w:r>
        <w:separator/>
      </w:r>
    </w:p>
  </w:endnote>
  <w:endnote w:type="continuationSeparator" w:id="0">
    <w:p w:rsidR="00A6090C" w:rsidP="000B4C9E" w:rsidRDefault="00A6090C" w14:paraId="2A68FFC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Nov">
    <w:altName w:val="Courier New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614691"/>
      <w:docPartObj>
        <w:docPartGallery w:val="Page Numbers (Bottom of Page)"/>
        <w:docPartUnique/>
      </w:docPartObj>
    </w:sdtPr>
    <w:sdtEndPr>
      <w:rPr>
        <w:rFonts w:ascii="Times New Roman" w:hAnsi="Times New Roman" w:cs="" w:asciiTheme="majorAscii" w:hAnsiTheme="majorAscii" w:cstheme="majorBidi"/>
        <w:noProof/>
        <w:color w:val="003150" w:themeColor="text2"/>
        <w:sz w:val="16"/>
        <w:szCs w:val="16"/>
      </w:rPr>
    </w:sdtEndPr>
    <w:sdtContent>
      <w:p w:rsidRPr="005B309A" w:rsidR="000150E9" w:rsidP="005B309A" w:rsidRDefault="000150E9" w14:paraId="3C8293D8" w14:textId="77777777">
        <w:pPr>
          <w:pStyle w:val="Footer"/>
          <w:ind w:right="-32"/>
          <w:jc w:val="right"/>
          <w:rPr>
            <w:rFonts w:asciiTheme="majorHAnsi" w:hAnsiTheme="majorHAnsi" w:cstheme="majorHAnsi"/>
            <w:color w:val="003150" w:themeColor="text2"/>
            <w:sz w:val="16"/>
            <w:szCs w:val="16"/>
          </w:rPr>
        </w:pP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t xml:space="preserve">Page </w:t>
        </w: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fldChar w:fldCharType="begin"/>
        </w: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instrText xml:space="preserve"> PAGE   \* MERGEFORMAT </w:instrText>
        </w: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fldChar w:fldCharType="separate"/>
        </w:r>
        <w:r w:rsidR="00497CE1">
          <w:rPr>
            <w:rFonts w:asciiTheme="majorHAnsi" w:hAnsiTheme="majorHAnsi" w:cstheme="majorHAnsi"/>
            <w:noProof/>
            <w:color w:val="003150" w:themeColor="text2"/>
            <w:sz w:val="16"/>
            <w:szCs w:val="16"/>
          </w:rPr>
          <w:t>4</w:t>
        </w:r>
        <w:r w:rsidRPr="005B309A">
          <w:rPr>
            <w:rFonts w:asciiTheme="majorHAnsi" w:hAnsiTheme="majorHAnsi" w:cstheme="majorHAnsi"/>
            <w:noProof/>
            <w:color w:val="003150" w:themeColor="text2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090C" w:rsidP="000B4C9E" w:rsidRDefault="00A6090C" w14:paraId="5110C5A2" w14:textId="77777777">
      <w:r>
        <w:separator/>
      </w:r>
    </w:p>
  </w:footnote>
  <w:footnote w:type="continuationSeparator" w:id="0">
    <w:p w:rsidR="00A6090C" w:rsidP="000B4C9E" w:rsidRDefault="00A6090C" w14:paraId="7FC5A50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705E4" w:rsidR="000150E9" w:rsidP="005B309A" w:rsidRDefault="00246467" w14:paraId="3C8293D6" w14:textId="77777777">
    <w:pPr>
      <w:ind w:left="-1276" w:hanging="284"/>
      <w:rPr>
        <w:rFonts w:asciiTheme="majorHAnsi" w:hAnsiTheme="majorHAnsi" w:cstheme="majorHAnsi"/>
        <w:color w:val="003150" w:themeColor="text2"/>
      </w:rPr>
    </w:pPr>
    <w:r>
      <w:rPr>
        <w:rFonts w:asciiTheme="majorHAnsi" w:hAnsiTheme="majorHAnsi" w:cstheme="majorHAnsi"/>
        <w:noProof/>
        <w:color w:val="003150" w:themeColor="text2"/>
        <w:lang w:eastAsia="en-AU"/>
      </w:rPr>
      <w:drawing>
        <wp:inline distT="0" distB="0" distL="0" distR="0" wp14:anchorId="3C8293DD" wp14:editId="3C8293DE">
          <wp:extent cx="190500" cy="104775"/>
          <wp:effectExtent l="0" t="0" r="0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705E4" w:rsidR="000150E9">
      <w:rPr>
        <w:rFonts w:asciiTheme="majorHAnsi" w:hAnsiTheme="majorHAnsi" w:cstheme="majorHAnsi"/>
        <w:color w:val="003150" w:themeColor="text2"/>
      </w:rPr>
      <w:t>Australia Awards</w:t>
    </w:r>
  </w:p>
  <w:p w:rsidRPr="00C705E4" w:rsidR="000150E9" w:rsidP="005B309A" w:rsidRDefault="000150E9" w14:paraId="3C8293D7" w14:textId="7FFD7EA4">
    <w:pPr>
      <w:ind w:left="-1276" w:hanging="284"/>
      <w:rPr>
        <w:rFonts w:asciiTheme="majorHAnsi" w:hAnsiTheme="majorHAnsi" w:cstheme="majorHAnsi"/>
        <w:color w:val="3CB6CE" w:themeColor="background2"/>
      </w:rPr>
    </w:pPr>
    <w:r w:rsidRPr="00C705E4">
      <w:rPr>
        <w:rFonts w:asciiTheme="majorHAnsi" w:hAnsiTheme="majorHAnsi" w:cstheme="majorHAnsi"/>
        <w:color w:val="3CB6CE" w:themeColor="background2"/>
      </w:rPr>
      <w:tab/>
    </w:r>
    <w:r w:rsidR="0000316A">
      <w:rPr>
        <w:rFonts w:asciiTheme="majorHAnsi" w:hAnsiTheme="majorHAnsi" w:cstheme="majorHAnsi"/>
        <w:color w:val="3CB6CE" w:themeColor="background2"/>
      </w:rPr>
      <w:t>Myanmar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509F"/>
    <w:multiLevelType w:val="multilevel"/>
    <w:tmpl w:val="FDF43E62"/>
    <w:lvl w:ilvl="0">
      <w:start w:val="1"/>
      <w:numFmt w:val="lowerLetter"/>
      <w:pStyle w:val="Tablealphalist1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alphalist2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2105E8F"/>
    <w:multiLevelType w:val="multilevel"/>
    <w:tmpl w:val="4DFC3224"/>
    <w:lvl w:ilvl="0">
      <w:start w:val="1"/>
      <w:numFmt w:val="lowerLetter"/>
      <w:pStyle w:val="Alphalist1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Alphalist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ED113AD"/>
    <w:multiLevelType w:val="multilevel"/>
    <w:tmpl w:val="2336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E834E1D"/>
    <w:multiLevelType w:val="multilevel"/>
    <w:tmpl w:val="BA142596"/>
    <w:lvl w:ilvl="0">
      <w:start w:val="1"/>
      <w:numFmt w:val="decimal"/>
      <w:lvlText w:val="4.6.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5.7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FF9455D"/>
    <w:multiLevelType w:val="multilevel"/>
    <w:tmpl w:val="4BBA7D84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15C747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6" w15:restartNumberingAfterBreak="0">
    <w:nsid w:val="2707744B"/>
    <w:multiLevelType w:val="multilevel"/>
    <w:tmpl w:val="CE18E3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5C5782E"/>
    <w:multiLevelType w:val="multilevel"/>
    <w:tmpl w:val="436ACD74"/>
    <w:lvl w:ilvl="0">
      <w:start w:val="1"/>
      <w:numFmt w:val="bullet"/>
      <w:pStyle w:val="Bullet1"/>
      <w:lvlText w:val=""/>
      <w:lvlJc w:val="left"/>
      <w:pPr>
        <w:ind w:left="425" w:hanging="425"/>
      </w:pPr>
      <w:rPr>
        <w:rFonts w:hint="default" w:ascii="Wingdings" w:hAnsi="Wingdings"/>
        <w:color w:val="auto"/>
        <w:sz w:val="16"/>
      </w:rPr>
    </w:lvl>
    <w:lvl w:ilvl="1">
      <w:start w:val="1"/>
      <w:numFmt w:val="bullet"/>
      <w:pStyle w:val="Bullet2"/>
      <w:lvlText w:val="­"/>
      <w:lvlJc w:val="left"/>
      <w:pPr>
        <w:ind w:left="851" w:hanging="426"/>
      </w:pPr>
      <w:rPr>
        <w:rFonts w:hint="default" w:ascii="Arial" w:hAnsi="Arial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DA772B7"/>
    <w:multiLevelType w:val="multilevel"/>
    <w:tmpl w:val="33FCDC6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hint="default" w:ascii="NimbusSanNov" w:hAnsi="NimbusSanNov"/>
        <w:color w:val="auto"/>
      </w:rPr>
    </w:lvl>
    <w:lvl w:ilvl="1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hint="default" w:ascii="Arial" w:hAnsi="Arial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B8C7D20"/>
    <w:multiLevelType w:val="multilevel"/>
    <w:tmpl w:val="F61645B8"/>
    <w:lvl w:ilvl="0">
      <w:start w:val="1"/>
      <w:numFmt w:val="upperLetter"/>
      <w:pStyle w:val="HeadingAnnex1"/>
      <w:lvlText w:val="Annex %1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pStyle w:val="HeadingAnnex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B34210B"/>
    <w:multiLevelType w:val="multilevel"/>
    <w:tmpl w:val="9A1CA04E"/>
    <w:lvl w:ilvl="0">
      <w:start w:val="1"/>
      <w:numFmt w:val="bullet"/>
      <w:pStyle w:val="Tablebullet1"/>
      <w:lvlText w:val=""/>
      <w:lvlJc w:val="left"/>
      <w:pPr>
        <w:ind w:left="284" w:hanging="284"/>
      </w:pPr>
      <w:rPr>
        <w:rFonts w:hint="default" w:ascii="Wingdings" w:hAnsi="Wingdings"/>
      </w:rPr>
    </w:lvl>
    <w:lvl w:ilvl="1">
      <w:start w:val="1"/>
      <w:numFmt w:val="bullet"/>
      <w:pStyle w:val="Tablebullet2"/>
      <w:lvlText w:val="­"/>
      <w:lvlJc w:val="left"/>
      <w:pPr>
        <w:ind w:left="567" w:hanging="283"/>
      </w:pPr>
      <w:rPr>
        <w:rFonts w:hint="default" w:ascii="Arial" w:hAnsi="Arial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101348D"/>
    <w:multiLevelType w:val="multilevel"/>
    <w:tmpl w:val="77FA27C4"/>
    <w:lvl w:ilvl="0">
      <w:start w:val="1"/>
      <w:numFmt w:val="decimal"/>
      <w:pStyle w:val="Numberedlist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Numberedlist2"/>
      <w:lvlText w:val="%2.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4C933F5"/>
    <w:multiLevelType w:val="multilevel"/>
    <w:tmpl w:val="6E6C7D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6267D57"/>
    <w:multiLevelType w:val="multilevel"/>
    <w:tmpl w:val="2730D1B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18" w:hanging="282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4" w15:restartNumberingAfterBreak="0">
    <w:nsid w:val="6E3374A9"/>
    <w:multiLevelType w:val="hybridMultilevel"/>
    <w:tmpl w:val="67E2AB32"/>
    <w:lvl w:ilvl="0" w:tplc="271E11A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hint="default" w:ascii="Symbol" w:hAnsi="Symbol"/>
        <w:color w:val="00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66E77"/>
    <w:multiLevelType w:val="multilevel"/>
    <w:tmpl w:val="08BEC8A8"/>
    <w:lvl w:ilvl="0">
      <w:start w:val="1"/>
      <w:numFmt w:val="decimal"/>
      <w:pStyle w:val="Tablenumberedlis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Tablenumberedlist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77512B11"/>
    <w:multiLevelType w:val="multilevel"/>
    <w:tmpl w:val="EBC2211E"/>
    <w:lvl w:ilvl="0">
      <w:start w:val="1"/>
      <w:numFmt w:val="decimal"/>
      <w:lvlText w:val="4.6.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87742117">
    <w:abstractNumId w:val="5"/>
  </w:num>
  <w:num w:numId="2" w16cid:durableId="1323582449">
    <w:abstractNumId w:val="4"/>
  </w:num>
  <w:num w:numId="3" w16cid:durableId="238827793">
    <w:abstractNumId w:val="8"/>
  </w:num>
  <w:num w:numId="4" w16cid:durableId="240532852">
    <w:abstractNumId w:val="13"/>
  </w:num>
  <w:num w:numId="5" w16cid:durableId="923563984">
    <w:abstractNumId w:val="12"/>
  </w:num>
  <w:num w:numId="6" w16cid:durableId="865751732">
    <w:abstractNumId w:val="7"/>
  </w:num>
  <w:num w:numId="7" w16cid:durableId="1642073816">
    <w:abstractNumId w:val="16"/>
  </w:num>
  <w:num w:numId="8" w16cid:durableId="1770812436">
    <w:abstractNumId w:val="3"/>
  </w:num>
  <w:num w:numId="9" w16cid:durableId="956914340">
    <w:abstractNumId w:val="11"/>
  </w:num>
  <w:num w:numId="10" w16cid:durableId="301154539">
    <w:abstractNumId w:val="1"/>
  </w:num>
  <w:num w:numId="11" w16cid:durableId="1684940738">
    <w:abstractNumId w:val="10"/>
  </w:num>
  <w:num w:numId="12" w16cid:durableId="488910316">
    <w:abstractNumId w:val="15"/>
  </w:num>
  <w:num w:numId="13" w16cid:durableId="1976333793">
    <w:abstractNumId w:val="0"/>
  </w:num>
  <w:num w:numId="14" w16cid:durableId="453065363">
    <w:abstractNumId w:val="9"/>
  </w:num>
  <w:num w:numId="15" w16cid:durableId="850947811">
    <w:abstractNumId w:val="14"/>
  </w:num>
  <w:num w:numId="16" w16cid:durableId="718015408">
    <w:abstractNumId w:val="2"/>
  </w:num>
  <w:num w:numId="17" w16cid:durableId="715934080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9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EC7"/>
    <w:rsid w:val="0000316A"/>
    <w:rsid w:val="00003F39"/>
    <w:rsid w:val="000150E9"/>
    <w:rsid w:val="00015AE4"/>
    <w:rsid w:val="00030BA2"/>
    <w:rsid w:val="000339BD"/>
    <w:rsid w:val="00036423"/>
    <w:rsid w:val="0004396D"/>
    <w:rsid w:val="00067227"/>
    <w:rsid w:val="00067952"/>
    <w:rsid w:val="00073F9E"/>
    <w:rsid w:val="00095B19"/>
    <w:rsid w:val="00096F17"/>
    <w:rsid w:val="000A4366"/>
    <w:rsid w:val="000B1B2C"/>
    <w:rsid w:val="000B2C78"/>
    <w:rsid w:val="000B4C9E"/>
    <w:rsid w:val="000B6C00"/>
    <w:rsid w:val="000C18D1"/>
    <w:rsid w:val="000C4A1B"/>
    <w:rsid w:val="000F28B8"/>
    <w:rsid w:val="000F3766"/>
    <w:rsid w:val="001036FD"/>
    <w:rsid w:val="00104C51"/>
    <w:rsid w:val="00111F0C"/>
    <w:rsid w:val="00116309"/>
    <w:rsid w:val="00120DC1"/>
    <w:rsid w:val="00122B7C"/>
    <w:rsid w:val="00125A1E"/>
    <w:rsid w:val="00126478"/>
    <w:rsid w:val="00140949"/>
    <w:rsid w:val="00145E2D"/>
    <w:rsid w:val="00150FA0"/>
    <w:rsid w:val="00161510"/>
    <w:rsid w:val="00175012"/>
    <w:rsid w:val="001763D4"/>
    <w:rsid w:val="0017704C"/>
    <w:rsid w:val="0018066F"/>
    <w:rsid w:val="00194AE6"/>
    <w:rsid w:val="001A5954"/>
    <w:rsid w:val="001A7DB3"/>
    <w:rsid w:val="001B0FE4"/>
    <w:rsid w:val="001B4702"/>
    <w:rsid w:val="001B7A10"/>
    <w:rsid w:val="001C27F5"/>
    <w:rsid w:val="001C3BC5"/>
    <w:rsid w:val="001C53CE"/>
    <w:rsid w:val="001C62CD"/>
    <w:rsid w:val="001C721E"/>
    <w:rsid w:val="001E637C"/>
    <w:rsid w:val="001E66CE"/>
    <w:rsid w:val="001F2710"/>
    <w:rsid w:val="001F2860"/>
    <w:rsid w:val="001F6EC7"/>
    <w:rsid w:val="00221DC2"/>
    <w:rsid w:val="00223778"/>
    <w:rsid w:val="00232AAB"/>
    <w:rsid w:val="0023301A"/>
    <w:rsid w:val="00235346"/>
    <w:rsid w:val="00241355"/>
    <w:rsid w:val="00246467"/>
    <w:rsid w:val="0024653A"/>
    <w:rsid w:val="00256462"/>
    <w:rsid w:val="002573D5"/>
    <w:rsid w:val="00281A3D"/>
    <w:rsid w:val="00282F84"/>
    <w:rsid w:val="002856B6"/>
    <w:rsid w:val="002961EE"/>
    <w:rsid w:val="002A41E1"/>
    <w:rsid w:val="002A6124"/>
    <w:rsid w:val="002B01C5"/>
    <w:rsid w:val="002B5606"/>
    <w:rsid w:val="002B6574"/>
    <w:rsid w:val="002C27D8"/>
    <w:rsid w:val="002C5DB6"/>
    <w:rsid w:val="002D0455"/>
    <w:rsid w:val="002D0669"/>
    <w:rsid w:val="002D76F7"/>
    <w:rsid w:val="002E1826"/>
    <w:rsid w:val="002E3E38"/>
    <w:rsid w:val="002F1A0D"/>
    <w:rsid w:val="002F7056"/>
    <w:rsid w:val="00302C42"/>
    <w:rsid w:val="003060C8"/>
    <w:rsid w:val="003131AB"/>
    <w:rsid w:val="00320632"/>
    <w:rsid w:val="003217BE"/>
    <w:rsid w:val="00323F72"/>
    <w:rsid w:val="00335367"/>
    <w:rsid w:val="003360DA"/>
    <w:rsid w:val="003634BE"/>
    <w:rsid w:val="00366AF7"/>
    <w:rsid w:val="00387A2A"/>
    <w:rsid w:val="00393D1F"/>
    <w:rsid w:val="003B0DC1"/>
    <w:rsid w:val="003B32D7"/>
    <w:rsid w:val="003C0187"/>
    <w:rsid w:val="003D3B1D"/>
    <w:rsid w:val="003D5DBE"/>
    <w:rsid w:val="003E0F21"/>
    <w:rsid w:val="003E1135"/>
    <w:rsid w:val="003E2362"/>
    <w:rsid w:val="0040125C"/>
    <w:rsid w:val="00404841"/>
    <w:rsid w:val="00407D64"/>
    <w:rsid w:val="00412059"/>
    <w:rsid w:val="004137A6"/>
    <w:rsid w:val="00441E79"/>
    <w:rsid w:val="00445E6D"/>
    <w:rsid w:val="00460899"/>
    <w:rsid w:val="00471976"/>
    <w:rsid w:val="00473B5F"/>
    <w:rsid w:val="00483A58"/>
    <w:rsid w:val="00486B19"/>
    <w:rsid w:val="00497C6B"/>
    <w:rsid w:val="00497CE1"/>
    <w:rsid w:val="004C76AF"/>
    <w:rsid w:val="004D7F17"/>
    <w:rsid w:val="004E7BE6"/>
    <w:rsid w:val="004E7F37"/>
    <w:rsid w:val="004F0B1B"/>
    <w:rsid w:val="005064A6"/>
    <w:rsid w:val="00513486"/>
    <w:rsid w:val="005443FB"/>
    <w:rsid w:val="0055507D"/>
    <w:rsid w:val="00556AD2"/>
    <w:rsid w:val="005623C1"/>
    <w:rsid w:val="00570502"/>
    <w:rsid w:val="00573C53"/>
    <w:rsid w:val="005747EE"/>
    <w:rsid w:val="005816FA"/>
    <w:rsid w:val="00582AAF"/>
    <w:rsid w:val="005901EB"/>
    <w:rsid w:val="0059346E"/>
    <w:rsid w:val="00596679"/>
    <w:rsid w:val="005A7281"/>
    <w:rsid w:val="005B309A"/>
    <w:rsid w:val="005B30B1"/>
    <w:rsid w:val="005B3BF4"/>
    <w:rsid w:val="005C1D3C"/>
    <w:rsid w:val="005C2C8B"/>
    <w:rsid w:val="005D20D5"/>
    <w:rsid w:val="005E0609"/>
    <w:rsid w:val="005E0D32"/>
    <w:rsid w:val="005E44E1"/>
    <w:rsid w:val="006146CD"/>
    <w:rsid w:val="00615EEE"/>
    <w:rsid w:val="00616651"/>
    <w:rsid w:val="00616EBA"/>
    <w:rsid w:val="00632C08"/>
    <w:rsid w:val="006365C6"/>
    <w:rsid w:val="00647E30"/>
    <w:rsid w:val="00653B24"/>
    <w:rsid w:val="00661B9C"/>
    <w:rsid w:val="0066610B"/>
    <w:rsid w:val="0067074A"/>
    <w:rsid w:val="00672994"/>
    <w:rsid w:val="00680D23"/>
    <w:rsid w:val="00684B65"/>
    <w:rsid w:val="0069462F"/>
    <w:rsid w:val="006969C1"/>
    <w:rsid w:val="006A4ED8"/>
    <w:rsid w:val="006D39A9"/>
    <w:rsid w:val="006D59EC"/>
    <w:rsid w:val="006E0E61"/>
    <w:rsid w:val="006F1F13"/>
    <w:rsid w:val="00716BC6"/>
    <w:rsid w:val="007223D3"/>
    <w:rsid w:val="007351B8"/>
    <w:rsid w:val="00744E82"/>
    <w:rsid w:val="007478F3"/>
    <w:rsid w:val="00750005"/>
    <w:rsid w:val="00752C6B"/>
    <w:rsid w:val="007548D3"/>
    <w:rsid w:val="00757FE5"/>
    <w:rsid w:val="00760056"/>
    <w:rsid w:val="007603F2"/>
    <w:rsid w:val="00763E49"/>
    <w:rsid w:val="0077125E"/>
    <w:rsid w:val="00776B3E"/>
    <w:rsid w:val="00782F80"/>
    <w:rsid w:val="00784A8F"/>
    <w:rsid w:val="007A0DCB"/>
    <w:rsid w:val="007A31E3"/>
    <w:rsid w:val="007B3D79"/>
    <w:rsid w:val="007B6A39"/>
    <w:rsid w:val="007D2644"/>
    <w:rsid w:val="007F0A88"/>
    <w:rsid w:val="007F767C"/>
    <w:rsid w:val="008057B8"/>
    <w:rsid w:val="0080671D"/>
    <w:rsid w:val="00807682"/>
    <w:rsid w:val="00820F20"/>
    <w:rsid w:val="008224AE"/>
    <w:rsid w:val="00825754"/>
    <w:rsid w:val="008367C5"/>
    <w:rsid w:val="00837CAF"/>
    <w:rsid w:val="00844C2D"/>
    <w:rsid w:val="00851F29"/>
    <w:rsid w:val="00861E65"/>
    <w:rsid w:val="00877441"/>
    <w:rsid w:val="008819F3"/>
    <w:rsid w:val="008B55CF"/>
    <w:rsid w:val="008C397A"/>
    <w:rsid w:val="008C3BB8"/>
    <w:rsid w:val="008C7995"/>
    <w:rsid w:val="008F016F"/>
    <w:rsid w:val="00907B38"/>
    <w:rsid w:val="00911228"/>
    <w:rsid w:val="00921678"/>
    <w:rsid w:val="0092232F"/>
    <w:rsid w:val="00922CC7"/>
    <w:rsid w:val="0092416C"/>
    <w:rsid w:val="009345F1"/>
    <w:rsid w:val="00945746"/>
    <w:rsid w:val="00946D1F"/>
    <w:rsid w:val="00951F14"/>
    <w:rsid w:val="00961072"/>
    <w:rsid w:val="00972342"/>
    <w:rsid w:val="00977EAE"/>
    <w:rsid w:val="00995EB4"/>
    <w:rsid w:val="009A19AC"/>
    <w:rsid w:val="009B2FCA"/>
    <w:rsid w:val="009B66E3"/>
    <w:rsid w:val="009E0D6D"/>
    <w:rsid w:val="009E26BE"/>
    <w:rsid w:val="009E344E"/>
    <w:rsid w:val="009E750F"/>
    <w:rsid w:val="00A019FA"/>
    <w:rsid w:val="00A02234"/>
    <w:rsid w:val="00A04A09"/>
    <w:rsid w:val="00A04D96"/>
    <w:rsid w:val="00A0629B"/>
    <w:rsid w:val="00A07715"/>
    <w:rsid w:val="00A15525"/>
    <w:rsid w:val="00A22A83"/>
    <w:rsid w:val="00A23B57"/>
    <w:rsid w:val="00A4526B"/>
    <w:rsid w:val="00A46A1B"/>
    <w:rsid w:val="00A5225B"/>
    <w:rsid w:val="00A601F7"/>
    <w:rsid w:val="00A6090C"/>
    <w:rsid w:val="00A6309B"/>
    <w:rsid w:val="00A63EC7"/>
    <w:rsid w:val="00A77C64"/>
    <w:rsid w:val="00A84CA5"/>
    <w:rsid w:val="00A87A4B"/>
    <w:rsid w:val="00A90D1B"/>
    <w:rsid w:val="00A93059"/>
    <w:rsid w:val="00AA1E5C"/>
    <w:rsid w:val="00AA250C"/>
    <w:rsid w:val="00AA61DC"/>
    <w:rsid w:val="00AD4585"/>
    <w:rsid w:val="00AE4E6C"/>
    <w:rsid w:val="00AE7A83"/>
    <w:rsid w:val="00AF2264"/>
    <w:rsid w:val="00AF7AF1"/>
    <w:rsid w:val="00B0390E"/>
    <w:rsid w:val="00B114DB"/>
    <w:rsid w:val="00B20266"/>
    <w:rsid w:val="00B269BE"/>
    <w:rsid w:val="00B30A4C"/>
    <w:rsid w:val="00B325B4"/>
    <w:rsid w:val="00B4310E"/>
    <w:rsid w:val="00B4634D"/>
    <w:rsid w:val="00B51491"/>
    <w:rsid w:val="00B52757"/>
    <w:rsid w:val="00B53C74"/>
    <w:rsid w:val="00B61DE0"/>
    <w:rsid w:val="00B64973"/>
    <w:rsid w:val="00B751E1"/>
    <w:rsid w:val="00B80C53"/>
    <w:rsid w:val="00B81CEE"/>
    <w:rsid w:val="00B85126"/>
    <w:rsid w:val="00B8614B"/>
    <w:rsid w:val="00B90044"/>
    <w:rsid w:val="00B95319"/>
    <w:rsid w:val="00B958D8"/>
    <w:rsid w:val="00BB450F"/>
    <w:rsid w:val="00BC093A"/>
    <w:rsid w:val="00BC4ACC"/>
    <w:rsid w:val="00BC5BF7"/>
    <w:rsid w:val="00BC662C"/>
    <w:rsid w:val="00BD5661"/>
    <w:rsid w:val="00BE6DFF"/>
    <w:rsid w:val="00BF7425"/>
    <w:rsid w:val="00C02272"/>
    <w:rsid w:val="00C14099"/>
    <w:rsid w:val="00C16AE6"/>
    <w:rsid w:val="00C217A8"/>
    <w:rsid w:val="00C23A93"/>
    <w:rsid w:val="00C37E3F"/>
    <w:rsid w:val="00C538C5"/>
    <w:rsid w:val="00C61449"/>
    <w:rsid w:val="00C705E4"/>
    <w:rsid w:val="00C71320"/>
    <w:rsid w:val="00C740B2"/>
    <w:rsid w:val="00C8664B"/>
    <w:rsid w:val="00C93734"/>
    <w:rsid w:val="00C9468E"/>
    <w:rsid w:val="00C946F0"/>
    <w:rsid w:val="00CA2542"/>
    <w:rsid w:val="00CA7058"/>
    <w:rsid w:val="00CC2768"/>
    <w:rsid w:val="00CC727B"/>
    <w:rsid w:val="00CD1976"/>
    <w:rsid w:val="00CD5925"/>
    <w:rsid w:val="00CD6B51"/>
    <w:rsid w:val="00CE242B"/>
    <w:rsid w:val="00CE557A"/>
    <w:rsid w:val="00CF75CE"/>
    <w:rsid w:val="00D04008"/>
    <w:rsid w:val="00D1410C"/>
    <w:rsid w:val="00D20EA8"/>
    <w:rsid w:val="00D328FE"/>
    <w:rsid w:val="00D428BE"/>
    <w:rsid w:val="00D50FE3"/>
    <w:rsid w:val="00D57F79"/>
    <w:rsid w:val="00D61273"/>
    <w:rsid w:val="00D656DE"/>
    <w:rsid w:val="00D66B88"/>
    <w:rsid w:val="00D83596"/>
    <w:rsid w:val="00D85923"/>
    <w:rsid w:val="00D904F0"/>
    <w:rsid w:val="00D91378"/>
    <w:rsid w:val="00D91889"/>
    <w:rsid w:val="00D93CFA"/>
    <w:rsid w:val="00DC0F3F"/>
    <w:rsid w:val="00DC294D"/>
    <w:rsid w:val="00DD1408"/>
    <w:rsid w:val="00DD356D"/>
    <w:rsid w:val="00DD452E"/>
    <w:rsid w:val="00DF16AD"/>
    <w:rsid w:val="00DF2311"/>
    <w:rsid w:val="00DF54B9"/>
    <w:rsid w:val="00E00145"/>
    <w:rsid w:val="00E049D5"/>
    <w:rsid w:val="00E06340"/>
    <w:rsid w:val="00E134E5"/>
    <w:rsid w:val="00E156F2"/>
    <w:rsid w:val="00E16A56"/>
    <w:rsid w:val="00E2171C"/>
    <w:rsid w:val="00E264E7"/>
    <w:rsid w:val="00E40E9B"/>
    <w:rsid w:val="00E41475"/>
    <w:rsid w:val="00E42FE8"/>
    <w:rsid w:val="00E43987"/>
    <w:rsid w:val="00E45D8F"/>
    <w:rsid w:val="00E46AE6"/>
    <w:rsid w:val="00E50872"/>
    <w:rsid w:val="00E50B8B"/>
    <w:rsid w:val="00E66569"/>
    <w:rsid w:val="00E70F99"/>
    <w:rsid w:val="00E7711E"/>
    <w:rsid w:val="00E84012"/>
    <w:rsid w:val="00EA04FD"/>
    <w:rsid w:val="00EA0724"/>
    <w:rsid w:val="00EA2EB1"/>
    <w:rsid w:val="00EB6414"/>
    <w:rsid w:val="00ED7651"/>
    <w:rsid w:val="00ED797B"/>
    <w:rsid w:val="00EE7090"/>
    <w:rsid w:val="00F11741"/>
    <w:rsid w:val="00F21FA8"/>
    <w:rsid w:val="00F37D19"/>
    <w:rsid w:val="00F44BDA"/>
    <w:rsid w:val="00F5341C"/>
    <w:rsid w:val="00F55F83"/>
    <w:rsid w:val="00FA0CF3"/>
    <w:rsid w:val="00FA5A7B"/>
    <w:rsid w:val="00FB4253"/>
    <w:rsid w:val="00FB5C15"/>
    <w:rsid w:val="00FD7CCF"/>
    <w:rsid w:val="00FE12B3"/>
    <w:rsid w:val="00FE63F0"/>
    <w:rsid w:val="00FE7FDF"/>
    <w:rsid w:val="436C6A33"/>
    <w:rsid w:val="620D0F49"/>
    <w:rsid w:val="7472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829383"/>
  <w15:docId w15:val="{CCAA2E90-0CEC-46B9-BB1B-AAEA1763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hAnsi="Courier" w:cs="Times New Roman" w:eastAsiaTheme="minorHAnsi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/>
    <w:lsdException w:name="heading 4" w:uiPriority="0"/>
    <w:lsdException w:name="heading 5" w:uiPriority="0" w:semiHidden="1" w:qFormat="1"/>
    <w:lsdException w:name="heading 6" w:uiPriority="0" w:semiHidden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qFormat="1"/>
    <w:lsdException w:name="Salutation" w:semiHidden="1"/>
    <w:lsdException w:name="Date" w:uiPriority="0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semiHidden/>
    <w:rsid w:val="00FB4253"/>
    <w:rPr>
      <w:rFonts w:asciiTheme="minorHAnsi" w:hAnsiTheme="minorHAnsi"/>
    </w:rPr>
  </w:style>
  <w:style w:type="paragraph" w:styleId="Heading1">
    <w:name w:val="heading 1"/>
    <w:next w:val="BodyCopy"/>
    <w:link w:val="Heading1Char"/>
    <w:uiPriority w:val="4"/>
    <w:qFormat/>
    <w:rsid w:val="00F11741"/>
    <w:pPr>
      <w:keepNext/>
      <w:keepLines/>
      <w:pageBreakBefore/>
      <w:numPr>
        <w:numId w:val="5"/>
      </w:numPr>
      <w:spacing w:before="480" w:after="360" w:line="560" w:lineRule="exact"/>
      <w:ind w:left="709" w:hanging="709"/>
      <w:outlineLvl w:val="0"/>
    </w:pPr>
    <w:rPr>
      <w:rFonts w:asciiTheme="majorHAnsi" w:hAnsiTheme="majorHAnsi" w:eastAsiaTheme="majorEastAsia" w:cstheme="majorBidi"/>
      <w:bCs/>
      <w:color w:val="003150" w:themeColor="text2"/>
      <w:spacing w:val="-6"/>
      <w:sz w:val="48"/>
      <w:szCs w:val="48"/>
    </w:rPr>
  </w:style>
  <w:style w:type="paragraph" w:styleId="Heading2">
    <w:name w:val="heading 2"/>
    <w:next w:val="BodyCopy"/>
    <w:link w:val="Heading2Char"/>
    <w:uiPriority w:val="4"/>
    <w:qFormat/>
    <w:rsid w:val="00387A2A"/>
    <w:pPr>
      <w:keepNext/>
      <w:keepLines/>
      <w:numPr>
        <w:ilvl w:val="1"/>
        <w:numId w:val="5"/>
      </w:numPr>
      <w:spacing w:before="360" w:after="200" w:line="280" w:lineRule="exact"/>
      <w:ind w:left="709" w:hanging="709"/>
      <w:outlineLvl w:val="1"/>
    </w:pPr>
    <w:rPr>
      <w:rFonts w:asciiTheme="majorHAnsi" w:hAnsiTheme="majorHAnsi" w:eastAsiaTheme="majorEastAsia" w:cstheme="majorBidi"/>
      <w:bCs/>
      <w:color w:val="3CB6CE" w:themeColor="background2"/>
      <w:spacing w:val="-3"/>
      <w:sz w:val="28"/>
      <w:szCs w:val="26"/>
    </w:rPr>
  </w:style>
  <w:style w:type="paragraph" w:styleId="Heading3">
    <w:name w:val="heading 3"/>
    <w:next w:val="BodyCopy"/>
    <w:link w:val="Heading3Char"/>
    <w:uiPriority w:val="4"/>
    <w:rsid w:val="00A019FA"/>
    <w:pPr>
      <w:keepNext/>
      <w:keepLines/>
      <w:numPr>
        <w:ilvl w:val="2"/>
        <w:numId w:val="5"/>
      </w:numPr>
      <w:spacing w:before="200" w:after="120" w:line="240" w:lineRule="atLeast"/>
      <w:outlineLvl w:val="2"/>
    </w:pPr>
    <w:rPr>
      <w:rFonts w:asciiTheme="minorHAnsi" w:hAnsiTheme="minorHAnsi" w:eastAsiaTheme="majorEastAsia" w:cstheme="majorBidi"/>
      <w:b/>
      <w:bCs/>
      <w:color w:val="003150" w:themeColor="text2"/>
      <w:spacing w:val="-2"/>
    </w:rPr>
  </w:style>
  <w:style w:type="paragraph" w:styleId="Heading4">
    <w:name w:val="heading 4"/>
    <w:next w:val="BodyCopy"/>
    <w:link w:val="Heading4Char"/>
    <w:rsid w:val="00B958D8"/>
    <w:pPr>
      <w:keepNext/>
      <w:keepLines/>
      <w:numPr>
        <w:ilvl w:val="3"/>
        <w:numId w:val="5"/>
      </w:numPr>
      <w:spacing w:before="113" w:after="57" w:line="240" w:lineRule="atLeast"/>
      <w:outlineLvl w:val="3"/>
    </w:pPr>
    <w:rPr>
      <w:rFonts w:asciiTheme="minorHAnsi" w:hAnsiTheme="minorHAnsi" w:eastAsiaTheme="majorEastAsia" w:cstheme="majorBidi"/>
      <w:b/>
      <w:bCs/>
      <w:iCs/>
      <w:color w:val="00759A" w:themeColor="accent1"/>
    </w:rPr>
  </w:style>
  <w:style w:type="paragraph" w:styleId="Heading5">
    <w:name w:val="heading 5"/>
    <w:next w:val="Normal"/>
    <w:link w:val="Heading5Char"/>
    <w:semiHidden/>
    <w:qFormat/>
    <w:rsid w:val="00B958D8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hAnsiTheme="majorHAnsi" w:eastAsiaTheme="majorEastAsia" w:cstheme="majorBidi"/>
      <w:color w:val="003A4C" w:themeColor="accent1" w:themeShade="7F"/>
    </w:rPr>
  </w:style>
  <w:style w:type="paragraph" w:styleId="Heading6">
    <w:name w:val="heading 6"/>
    <w:next w:val="Normal"/>
    <w:link w:val="Heading6Char"/>
    <w:semiHidden/>
    <w:qFormat/>
    <w:rsid w:val="00B958D8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003A4C" w:themeColor="accent1" w:themeShade="7F"/>
    </w:rPr>
  </w:style>
  <w:style w:type="paragraph" w:styleId="Heading7">
    <w:name w:val="heading 7"/>
    <w:next w:val="Normal"/>
    <w:link w:val="Heading7Char"/>
    <w:semiHidden/>
    <w:qFormat/>
    <w:rsid w:val="00B958D8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next w:val="Normal"/>
    <w:link w:val="Heading8Char"/>
    <w:semiHidden/>
    <w:qFormat/>
    <w:rsid w:val="00B958D8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Heading9">
    <w:name w:val="heading 9"/>
    <w:next w:val="Normal"/>
    <w:link w:val="Heading9Char"/>
    <w:semiHidden/>
    <w:qFormat/>
    <w:rsid w:val="00B958D8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8D8"/>
    <w:rPr>
      <w:rFonts w:ascii="Arial" w:hAnsi="Arial"/>
    </w:rPr>
    <w:tblPr>
      <w:tblCellMar>
        <w:left w:w="0" w:type="dxa"/>
        <w:right w:w="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4"/>
    <w:rsid w:val="00F11741"/>
    <w:rPr>
      <w:rFonts w:asciiTheme="majorHAnsi" w:hAnsiTheme="majorHAnsi" w:eastAsiaTheme="majorEastAsia" w:cstheme="majorBidi"/>
      <w:bCs/>
      <w:color w:val="003150" w:themeColor="text2"/>
      <w:spacing w:val="-6"/>
      <w:sz w:val="48"/>
      <w:szCs w:val="48"/>
    </w:rPr>
  </w:style>
  <w:style w:type="paragraph" w:styleId="Footer">
    <w:name w:val="footer"/>
    <w:link w:val="FooterChar"/>
    <w:uiPriority w:val="99"/>
    <w:rsid w:val="00B958D8"/>
    <w:pPr>
      <w:tabs>
        <w:tab w:val="center" w:pos="4513"/>
        <w:tab w:val="right" w:pos="9026"/>
      </w:tabs>
    </w:pPr>
    <w:rPr>
      <w:rFonts w:asciiTheme="minorHAnsi" w:hAnsiTheme="minorHAnsi"/>
    </w:rPr>
  </w:style>
  <w:style w:type="character" w:styleId="FooterChar" w:customStyle="1">
    <w:name w:val="Footer Char"/>
    <w:basedOn w:val="DefaultParagraphFont"/>
    <w:link w:val="Footer"/>
    <w:uiPriority w:val="99"/>
    <w:rsid w:val="00B958D8"/>
    <w:rPr>
      <w:rFonts w:asciiTheme="minorHAnsi" w:hAnsiTheme="minorHAnsi"/>
    </w:rPr>
  </w:style>
  <w:style w:type="character" w:styleId="Heading2Char" w:customStyle="1">
    <w:name w:val="Heading 2 Char"/>
    <w:basedOn w:val="DefaultParagraphFont"/>
    <w:link w:val="Heading2"/>
    <w:uiPriority w:val="4"/>
    <w:rsid w:val="00387A2A"/>
    <w:rPr>
      <w:rFonts w:asciiTheme="majorHAnsi" w:hAnsiTheme="majorHAnsi" w:eastAsiaTheme="majorEastAsia" w:cstheme="majorBidi"/>
      <w:bCs/>
      <w:color w:val="3CB6CE" w:themeColor="background2"/>
      <w:spacing w:val="-3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4"/>
    <w:rsid w:val="00A019FA"/>
    <w:rPr>
      <w:rFonts w:asciiTheme="minorHAnsi" w:hAnsiTheme="minorHAnsi" w:eastAsiaTheme="majorEastAsia" w:cstheme="majorBidi"/>
      <w:b/>
      <w:bCs/>
      <w:color w:val="003150" w:themeColor="text2"/>
      <w:spacing w:val="-2"/>
    </w:rPr>
  </w:style>
  <w:style w:type="character" w:styleId="Heading4Char" w:customStyle="1">
    <w:name w:val="Heading 4 Char"/>
    <w:basedOn w:val="DefaultParagraphFont"/>
    <w:link w:val="Heading4"/>
    <w:rsid w:val="00B958D8"/>
    <w:rPr>
      <w:rFonts w:asciiTheme="minorHAnsi" w:hAnsiTheme="minorHAnsi" w:eastAsiaTheme="majorEastAsia" w:cstheme="majorBidi"/>
      <w:b/>
      <w:bCs/>
      <w:iCs/>
      <w:color w:val="00759A" w:themeColor="accent1"/>
    </w:rPr>
  </w:style>
  <w:style w:type="paragraph" w:styleId="Title">
    <w:name w:val="Title"/>
    <w:link w:val="TitleChar"/>
    <w:semiHidden/>
    <w:qFormat/>
    <w:rsid w:val="00B958D8"/>
    <w:pPr>
      <w:pBdr>
        <w:bottom w:val="single" w:color="00759A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00243B" w:themeColor="text2" w:themeShade="BF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semiHidden/>
    <w:rsid w:val="00B958D8"/>
    <w:rPr>
      <w:rFonts w:asciiTheme="majorHAnsi" w:hAnsiTheme="majorHAnsi" w:eastAsiaTheme="majorEastAsia" w:cstheme="majorBidi"/>
      <w:color w:val="00243B" w:themeColor="text2" w:themeShade="BF"/>
      <w:kern w:val="28"/>
      <w:sz w:val="52"/>
      <w:szCs w:val="52"/>
    </w:rPr>
  </w:style>
  <w:style w:type="paragraph" w:styleId="Caption">
    <w:name w:val="caption"/>
    <w:next w:val="Normal"/>
    <w:uiPriority w:val="35"/>
    <w:qFormat/>
    <w:rsid w:val="001A7DB3"/>
    <w:pPr>
      <w:keepNext/>
      <w:spacing w:before="240" w:after="120"/>
      <w:ind w:left="1418" w:hanging="1418"/>
    </w:pPr>
    <w:rPr>
      <w:rFonts w:asciiTheme="minorHAnsi" w:hAnsiTheme="minorHAnsi" w:cstheme="majorHAnsi"/>
      <w:b/>
      <w:bCs/>
      <w:szCs w:val="24"/>
    </w:rPr>
  </w:style>
  <w:style w:type="paragraph" w:styleId="FootnoteText">
    <w:name w:val="footnote text"/>
    <w:link w:val="FootnoteTextChar"/>
    <w:uiPriority w:val="99"/>
    <w:rsid w:val="00B958D8"/>
    <w:rPr>
      <w:rFonts w:asciiTheme="minorHAnsi" w:hAnsiTheme="minorHAnsi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958D8"/>
    <w:rPr>
      <w:rFonts w:asciiTheme="minorHAnsi" w:hAnsiTheme="minorHAnsi"/>
    </w:rPr>
  </w:style>
  <w:style w:type="paragraph" w:styleId="TableofFigures">
    <w:name w:val="table of figures"/>
    <w:basedOn w:val="TOC1"/>
    <w:uiPriority w:val="99"/>
    <w:rsid w:val="0080671D"/>
    <w:pPr>
      <w:tabs>
        <w:tab w:val="clear" w:pos="567"/>
        <w:tab w:val="left" w:pos="1418"/>
      </w:tabs>
      <w:spacing w:before="100" w:after="100"/>
      <w:ind w:left="1418" w:hanging="1418"/>
    </w:pPr>
    <w:rPr>
      <w:b w:val="0"/>
      <w:color w:val="auto"/>
    </w:rPr>
  </w:style>
  <w:style w:type="paragraph" w:styleId="TOC1">
    <w:name w:val="toc 1"/>
    <w:uiPriority w:val="39"/>
    <w:rsid w:val="0080671D"/>
    <w:pPr>
      <w:tabs>
        <w:tab w:val="left" w:pos="567"/>
        <w:tab w:val="right" w:leader="dot" w:pos="7938"/>
      </w:tabs>
      <w:spacing w:before="140" w:after="40"/>
      <w:ind w:left="567" w:hanging="567"/>
    </w:pPr>
    <w:rPr>
      <w:rFonts w:ascii="Arial" w:hAnsi="Arial" w:cstheme="majorHAnsi"/>
      <w:b/>
      <w:noProof/>
      <w:color w:val="003150" w:themeColor="text2"/>
    </w:rPr>
  </w:style>
  <w:style w:type="paragraph" w:styleId="TOC2">
    <w:name w:val="toc 2"/>
    <w:autoRedefine/>
    <w:uiPriority w:val="39"/>
    <w:rsid w:val="0080671D"/>
    <w:pPr>
      <w:tabs>
        <w:tab w:val="left" w:pos="1418"/>
        <w:tab w:val="right" w:leader="dot" w:pos="7938"/>
      </w:tabs>
      <w:spacing w:before="100" w:after="100"/>
      <w:ind w:left="1418" w:hanging="851"/>
    </w:pPr>
    <w:rPr>
      <w:rFonts w:asciiTheme="minorHAnsi" w:hAnsiTheme="minorHAnsi"/>
      <w:noProof/>
      <w:color w:val="000000" w:themeColor="text1"/>
    </w:rPr>
  </w:style>
  <w:style w:type="paragraph" w:styleId="TOC3">
    <w:name w:val="toc 3"/>
    <w:basedOn w:val="TOC2"/>
    <w:autoRedefine/>
    <w:uiPriority w:val="39"/>
    <w:rsid w:val="00CF75CE"/>
    <w:pPr>
      <w:spacing w:before="120" w:after="120"/>
      <w:ind w:left="992" w:hanging="992"/>
    </w:pPr>
  </w:style>
  <w:style w:type="paragraph" w:styleId="TOCHeading">
    <w:name w:val="TOC Heading"/>
    <w:basedOn w:val="Heading1"/>
    <w:next w:val="Normal"/>
    <w:uiPriority w:val="39"/>
    <w:semiHidden/>
    <w:qFormat/>
    <w:rsid w:val="00B958D8"/>
    <w:pPr>
      <w:outlineLvl w:val="9"/>
    </w:pPr>
  </w:style>
  <w:style w:type="character" w:styleId="Heading5Char" w:customStyle="1">
    <w:name w:val="Heading 5 Char"/>
    <w:basedOn w:val="DefaultParagraphFont"/>
    <w:link w:val="Heading5"/>
    <w:semiHidden/>
    <w:rsid w:val="00B958D8"/>
    <w:rPr>
      <w:rFonts w:asciiTheme="majorHAnsi" w:hAnsiTheme="majorHAnsi" w:eastAsiaTheme="majorEastAsia" w:cstheme="majorBidi"/>
      <w:color w:val="003A4C" w:themeColor="accent1" w:themeShade="7F"/>
    </w:rPr>
  </w:style>
  <w:style w:type="character" w:styleId="Heading6Char" w:customStyle="1">
    <w:name w:val="Heading 6 Char"/>
    <w:basedOn w:val="DefaultParagraphFont"/>
    <w:link w:val="Heading6"/>
    <w:semiHidden/>
    <w:rsid w:val="00B958D8"/>
    <w:rPr>
      <w:rFonts w:asciiTheme="majorHAnsi" w:hAnsiTheme="majorHAnsi" w:eastAsiaTheme="majorEastAsia" w:cstheme="majorBidi"/>
      <w:i/>
      <w:iCs/>
      <w:color w:val="003A4C" w:themeColor="accent1" w:themeShade="7F"/>
    </w:rPr>
  </w:style>
  <w:style w:type="character" w:styleId="Heading7Char" w:customStyle="1">
    <w:name w:val="Heading 7 Char"/>
    <w:basedOn w:val="DefaultParagraphFont"/>
    <w:link w:val="Heading7"/>
    <w:semiHidden/>
    <w:rsid w:val="00B958D8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semiHidden/>
    <w:rsid w:val="00B958D8"/>
    <w:rPr>
      <w:rFonts w:asciiTheme="majorHAnsi" w:hAnsiTheme="majorHAnsi" w:eastAsiaTheme="majorEastAsia" w:cstheme="majorBidi"/>
      <w:color w:val="404040" w:themeColor="text1" w:themeTint="BF"/>
    </w:rPr>
  </w:style>
  <w:style w:type="character" w:styleId="Heading9Char" w:customStyle="1">
    <w:name w:val="Heading 9 Char"/>
    <w:basedOn w:val="DefaultParagraphFont"/>
    <w:link w:val="Heading9"/>
    <w:semiHidden/>
    <w:rsid w:val="00B958D8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BodyCopy" w:customStyle="1">
    <w:name w:val="Body Copy"/>
    <w:link w:val="BodyCopyChar"/>
    <w:qFormat/>
    <w:rsid w:val="00BE6DFF"/>
    <w:pPr>
      <w:spacing w:before="57" w:after="120" w:line="250" w:lineRule="atLeast"/>
    </w:pPr>
    <w:rPr>
      <w:rFonts w:asciiTheme="minorHAnsi" w:hAnsiTheme="minorHAnsi"/>
    </w:rPr>
  </w:style>
  <w:style w:type="paragraph" w:styleId="Bullet1" w:customStyle="1">
    <w:name w:val="Bullet 1"/>
    <w:basedOn w:val="BodyCopy"/>
    <w:qFormat/>
    <w:rsid w:val="000B1B2C"/>
    <w:pPr>
      <w:numPr>
        <w:numId w:val="6"/>
      </w:numPr>
      <w:spacing w:before="120"/>
    </w:pPr>
  </w:style>
  <w:style w:type="paragraph" w:styleId="Tablebullet1" w:customStyle="1">
    <w:name w:val="Table bullet 1"/>
    <w:basedOn w:val="Tablebodyrow"/>
    <w:rsid w:val="00D656DE"/>
    <w:pPr>
      <w:numPr>
        <w:numId w:val="11"/>
      </w:numPr>
    </w:pPr>
  </w:style>
  <w:style w:type="paragraph" w:styleId="Tablebullet2" w:customStyle="1">
    <w:name w:val="Table bullet 2"/>
    <w:basedOn w:val="Tablebodyrow"/>
    <w:rsid w:val="00D656DE"/>
    <w:pPr>
      <w:numPr>
        <w:ilvl w:val="1"/>
        <w:numId w:val="11"/>
      </w:numPr>
    </w:pPr>
  </w:style>
  <w:style w:type="paragraph" w:styleId="Tablenumberedlist1" w:customStyle="1">
    <w:name w:val="Table numbered list 1"/>
    <w:basedOn w:val="Tablebodyrow"/>
    <w:rsid w:val="00D656DE"/>
    <w:pPr>
      <w:numPr>
        <w:numId w:val="12"/>
      </w:numPr>
    </w:pPr>
  </w:style>
  <w:style w:type="paragraph" w:styleId="Tablenumberedlist2" w:customStyle="1">
    <w:name w:val="Table numbered list 2"/>
    <w:basedOn w:val="Tablebodyrow"/>
    <w:rsid w:val="00D656DE"/>
    <w:pPr>
      <w:numPr>
        <w:ilvl w:val="1"/>
        <w:numId w:val="12"/>
      </w:numPr>
    </w:pPr>
  </w:style>
  <w:style w:type="character" w:styleId="BodyCopyChar" w:customStyle="1">
    <w:name w:val="Body Copy Char"/>
    <w:basedOn w:val="TitleChar"/>
    <w:link w:val="BodyCopy"/>
    <w:rsid w:val="00BE6DFF"/>
    <w:rPr>
      <w:rFonts w:asciiTheme="minorHAnsi" w:hAnsiTheme="minorHAnsi" w:eastAsiaTheme="majorEastAsia" w:cstheme="majorBidi"/>
      <w:color w:val="00243B" w:themeColor="text2" w:themeShade="BF"/>
      <w:kern w:val="28"/>
      <w:sz w:val="52"/>
      <w:szCs w:val="52"/>
    </w:rPr>
  </w:style>
  <w:style w:type="paragraph" w:styleId="Tablealphalist1" w:customStyle="1">
    <w:name w:val="Table alpha list 1"/>
    <w:basedOn w:val="Tablebodyrow"/>
    <w:rsid w:val="00D656DE"/>
    <w:pPr>
      <w:numPr>
        <w:numId w:val="13"/>
      </w:numPr>
    </w:pPr>
  </w:style>
  <w:style w:type="paragraph" w:styleId="Tablealphalist2" w:customStyle="1">
    <w:name w:val="Table alpha list 2"/>
    <w:basedOn w:val="Tablebodyrow"/>
    <w:rsid w:val="00D656DE"/>
    <w:pPr>
      <w:numPr>
        <w:ilvl w:val="1"/>
        <w:numId w:val="13"/>
      </w:numPr>
    </w:pPr>
  </w:style>
  <w:style w:type="table" w:styleId="TableGrid1" w:customStyle="1">
    <w:name w:val="Table Grid1"/>
    <w:basedOn w:val="TableNormal"/>
    <w:next w:val="TableGrid"/>
    <w:rsid w:val="009E344E"/>
    <w:rPr>
      <w:rFonts w:ascii="Calibri" w:hAnsi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bodyrow" w:customStyle="1">
    <w:name w:val="Table body row"/>
    <w:rsid w:val="003E0F21"/>
    <w:pPr>
      <w:spacing w:before="60" w:after="60"/>
    </w:pPr>
    <w:rPr>
      <w:rFonts w:asciiTheme="minorHAnsi" w:hAnsiTheme="minorHAnsi" w:eastAsiaTheme="majorEastAsia" w:cstheme="majorBidi"/>
      <w:szCs w:val="52"/>
    </w:rPr>
  </w:style>
  <w:style w:type="paragraph" w:styleId="Tableheaderrow" w:customStyle="1">
    <w:name w:val="Table header row"/>
    <w:rsid w:val="003E0F21"/>
    <w:pPr>
      <w:spacing w:before="60" w:after="60"/>
    </w:pPr>
    <w:rPr>
      <w:rFonts w:asciiTheme="majorHAnsi" w:hAnsiTheme="majorHAnsi" w:cstheme="majorHAnsi"/>
      <w:b/>
      <w:color w:val="FFFFFF" w:themeColor="background1"/>
      <w:sz w:val="23"/>
      <w:szCs w:val="23"/>
    </w:rPr>
  </w:style>
  <w:style w:type="paragraph" w:styleId="Tablesub-headerrow" w:customStyle="1">
    <w:name w:val="Table sub-header row"/>
    <w:rsid w:val="003E0F21"/>
    <w:pPr>
      <w:spacing w:before="60" w:after="60"/>
    </w:pPr>
    <w:rPr>
      <w:rFonts w:asciiTheme="minorHAnsi" w:hAnsiTheme="minorHAnsi" w:cstheme="minorHAnsi"/>
      <w:b/>
      <w:color w:val="00759A" w:themeColor="accent1"/>
    </w:rPr>
  </w:style>
  <w:style w:type="paragraph" w:styleId="Bullet2" w:customStyle="1">
    <w:name w:val="Bullet 2"/>
    <w:basedOn w:val="Bullet1"/>
    <w:rsid w:val="00096F17"/>
    <w:pPr>
      <w:numPr>
        <w:ilvl w:val="1"/>
      </w:numPr>
    </w:pPr>
  </w:style>
  <w:style w:type="paragraph" w:styleId="Numberedlist1" w:customStyle="1">
    <w:name w:val="Numbered list 1"/>
    <w:basedOn w:val="BodyCopy"/>
    <w:rsid w:val="00582AAF"/>
    <w:pPr>
      <w:numPr>
        <w:numId w:val="9"/>
      </w:numPr>
      <w:spacing w:before="120"/>
    </w:pPr>
  </w:style>
  <w:style w:type="paragraph" w:styleId="Numberedlist2" w:customStyle="1">
    <w:name w:val="Numbered list 2"/>
    <w:basedOn w:val="BodyCopy"/>
    <w:rsid w:val="00582AAF"/>
    <w:pPr>
      <w:numPr>
        <w:ilvl w:val="1"/>
        <w:numId w:val="9"/>
      </w:numPr>
      <w:spacing w:before="120"/>
    </w:pPr>
  </w:style>
  <w:style w:type="paragraph" w:styleId="Alphalist1" w:customStyle="1">
    <w:name w:val="Alpha list 1"/>
    <w:basedOn w:val="BodyCopy"/>
    <w:rsid w:val="00C23A93"/>
    <w:pPr>
      <w:numPr>
        <w:numId w:val="10"/>
      </w:numPr>
      <w:spacing w:before="120"/>
    </w:pPr>
  </w:style>
  <w:style w:type="paragraph" w:styleId="Alphalist2" w:customStyle="1">
    <w:name w:val="Alpha list 2"/>
    <w:basedOn w:val="BodyCopy"/>
    <w:rsid w:val="00C23A93"/>
    <w:pPr>
      <w:numPr>
        <w:ilvl w:val="1"/>
        <w:numId w:val="10"/>
      </w:numPr>
      <w:spacing w:before="120"/>
    </w:pPr>
  </w:style>
  <w:style w:type="paragraph" w:styleId="Reportcover1" w:customStyle="1">
    <w:name w:val="Report cover 1"/>
    <w:basedOn w:val="Normal"/>
    <w:rsid w:val="00513486"/>
    <w:rPr>
      <w:rFonts w:asciiTheme="majorHAnsi" w:hAnsiTheme="majorHAnsi" w:cstheme="majorHAnsi"/>
      <w:color w:val="FFFFFF" w:themeColor="background1"/>
      <w:sz w:val="72"/>
    </w:rPr>
  </w:style>
  <w:style w:type="paragraph" w:styleId="Reportcover2" w:customStyle="1">
    <w:name w:val="Report cover 2"/>
    <w:basedOn w:val="Normal"/>
    <w:rsid w:val="00513486"/>
    <w:pPr>
      <w:spacing w:before="60"/>
    </w:pPr>
    <w:rPr>
      <w:rFonts w:asciiTheme="majorHAnsi" w:hAnsiTheme="majorHAnsi" w:cstheme="majorHAnsi"/>
      <w:color w:val="3CB6CE" w:themeColor="background2"/>
      <w:sz w:val="72"/>
    </w:rPr>
  </w:style>
  <w:style w:type="paragraph" w:styleId="Reportcovertitle" w:customStyle="1">
    <w:name w:val="Report cover title"/>
    <w:basedOn w:val="Normal"/>
    <w:rsid w:val="00513486"/>
    <w:pPr>
      <w:spacing w:before="240"/>
    </w:pPr>
    <w:rPr>
      <w:color w:val="FFFFFF" w:themeColor="background1"/>
      <w:sz w:val="32"/>
      <w:szCs w:val="36"/>
    </w:rPr>
  </w:style>
  <w:style w:type="character" w:styleId="PageNumber">
    <w:name w:val="page number"/>
    <w:basedOn w:val="DefaultParagraphFont"/>
    <w:uiPriority w:val="99"/>
    <w:semiHidden/>
    <w:unhideWhenUsed/>
    <w:rsid w:val="00B4634D"/>
  </w:style>
  <w:style w:type="paragraph" w:styleId="ToCHeading1" w:customStyle="1">
    <w:name w:val="ToC Heading 1"/>
    <w:basedOn w:val="Heading1"/>
    <w:rsid w:val="00B4634D"/>
    <w:pPr>
      <w:numPr>
        <w:numId w:val="0"/>
      </w:numPr>
      <w:ind w:left="709" w:hanging="709"/>
    </w:pPr>
  </w:style>
  <w:style w:type="paragraph" w:styleId="HeadingAnnex1" w:customStyle="1">
    <w:name w:val="Heading Annex 1"/>
    <w:rsid w:val="002C5DB6"/>
    <w:pPr>
      <w:pageBreakBefore/>
      <w:numPr>
        <w:numId w:val="14"/>
      </w:numPr>
      <w:spacing w:before="480" w:after="360" w:line="560" w:lineRule="exact"/>
      <w:ind w:left="0" w:firstLine="0"/>
    </w:pPr>
    <w:rPr>
      <w:rFonts w:asciiTheme="majorHAnsi" w:hAnsiTheme="majorHAnsi" w:eastAsiaTheme="majorEastAsia" w:cstheme="majorBidi"/>
      <w:bCs/>
      <w:color w:val="003150" w:themeColor="text2"/>
      <w:spacing w:val="-6"/>
      <w:sz w:val="48"/>
      <w:szCs w:val="48"/>
    </w:rPr>
  </w:style>
  <w:style w:type="paragraph" w:styleId="HeadingAnnex2" w:customStyle="1">
    <w:name w:val="Heading Annex 2"/>
    <w:rsid w:val="00E16A56"/>
    <w:pPr>
      <w:numPr>
        <w:ilvl w:val="1"/>
        <w:numId w:val="14"/>
      </w:numPr>
      <w:spacing w:before="360" w:after="200" w:line="280" w:lineRule="atLeast"/>
    </w:pPr>
    <w:rPr>
      <w:rFonts w:asciiTheme="majorHAnsi" w:hAnsiTheme="majorHAnsi" w:eastAsiaTheme="majorEastAsia" w:cstheme="majorBidi"/>
      <w:bCs/>
      <w:color w:val="3CB6CE" w:themeColor="background2"/>
      <w:spacing w:val="-3"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497CE1"/>
    <w:rPr>
      <w:color w:val="00759A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F0A88"/>
    <w:rPr>
      <w:color w:val="808080"/>
    </w:rPr>
  </w:style>
  <w:style w:type="paragraph" w:styleId="Header">
    <w:name w:val="header"/>
    <w:link w:val="HeaderChar"/>
    <w:uiPriority w:val="99"/>
    <w:rsid w:val="005443FB"/>
    <w:pPr>
      <w:tabs>
        <w:tab w:val="center" w:pos="4513"/>
        <w:tab w:val="right" w:pos="9026"/>
      </w:tabs>
    </w:pPr>
    <w:rPr>
      <w:rFonts w:asciiTheme="minorHAnsi" w:hAnsiTheme="minorHAnsi"/>
    </w:rPr>
  </w:style>
  <w:style w:type="character" w:styleId="HeaderChar" w:customStyle="1">
    <w:name w:val="Header Char"/>
    <w:basedOn w:val="DefaultParagraphFont"/>
    <w:link w:val="Header"/>
    <w:uiPriority w:val="99"/>
    <w:rsid w:val="005443FB"/>
    <w:rPr>
      <w:rFonts w:asciiTheme="minorHAnsi" w:hAnsiTheme="minorHAnsi"/>
    </w:rPr>
  </w:style>
  <w:style w:type="paragraph" w:styleId="HeaderText" w:customStyle="1">
    <w:name w:val="Header Text"/>
    <w:semiHidden/>
    <w:rsid w:val="005443FB"/>
    <w:rPr>
      <w:rFonts w:asciiTheme="majorHAnsi" w:hAnsiTheme="majorHAnsi"/>
      <w:color w:val="003150" w:themeColor="text2"/>
      <w:spacing w:val="-1"/>
      <w:sz w:val="16"/>
    </w:rPr>
  </w:style>
  <w:style w:type="paragraph" w:styleId="NormalWeb">
    <w:name w:val="Normal (Web)"/>
    <w:basedOn w:val="Normal"/>
    <w:uiPriority w:val="99"/>
    <w:unhideWhenUsed/>
    <w:rsid w:val="00776B3E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776B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2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3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42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4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6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6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2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3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1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5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3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5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8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0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17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81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5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1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9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6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3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6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9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6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6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7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48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5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93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6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1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36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9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10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6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4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1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5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DEV\Design%20and%20Production\Project%20Management\Templates\Australia%20Awards%20Branding\Report%20Template\Australia%20Awards%20Report%20Template.dotx" TargetMode="External"/></Relationships>
</file>

<file path=word/theme/theme1.xml><?xml version="1.0" encoding="utf-8"?>
<a:theme xmlns:a="http://schemas.openxmlformats.org/drawingml/2006/main" name="AusAid">
  <a:themeElements>
    <a:clrScheme name="Custom 2">
      <a:dk1>
        <a:sysClr val="windowText" lastClr="000000"/>
      </a:dk1>
      <a:lt1>
        <a:sysClr val="window" lastClr="FFFFFF"/>
      </a:lt1>
      <a:dk2>
        <a:srgbClr val="003150"/>
      </a:dk2>
      <a:lt2>
        <a:srgbClr val="3CB6CE"/>
      </a:lt2>
      <a:accent1>
        <a:srgbClr val="00759A"/>
      </a:accent1>
      <a:accent2>
        <a:srgbClr val="A79E70"/>
      </a:accent2>
      <a:accent3>
        <a:srgbClr val="FFA100"/>
      </a:accent3>
      <a:accent4>
        <a:srgbClr val="B2541A"/>
      </a:accent4>
      <a:accent5>
        <a:srgbClr val="AA272F"/>
      </a:accent5>
      <a:accent6>
        <a:srgbClr val="A17AAA"/>
      </a:accent6>
      <a:hlink>
        <a:srgbClr val="00759A"/>
      </a:hlink>
      <a:folHlink>
        <a:srgbClr val="A17AAA"/>
      </a:folHlink>
    </a:clrScheme>
    <a:fontScheme name="Custom 1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8a627a-b22d-4d2d-af64-8d0bee5e422c" xsi:nil="true"/>
    <lcf76f155ced4ddcb4097134ff3c332f xmlns="b00b0224-405d-4724-910b-795e11a8bc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F1056147F424FA9B2C89A59B8229A" ma:contentTypeVersion="20" ma:contentTypeDescription="Create a new document." ma:contentTypeScope="" ma:versionID="a7af986125b88cdccd78c90cea68cf9a">
  <xsd:schema xmlns:xsd="http://www.w3.org/2001/XMLSchema" xmlns:xs="http://www.w3.org/2001/XMLSchema" xmlns:p="http://schemas.microsoft.com/office/2006/metadata/properties" xmlns:ns2="d18a627a-b22d-4d2d-af64-8d0bee5e422c" xmlns:ns3="b00b0224-405d-4724-910b-795e11a8bc23" targetNamespace="http://schemas.microsoft.com/office/2006/metadata/properties" ma:root="true" ma:fieldsID="62940e4a75760c5ee477f83bf69c5d34" ns2:_="" ns3:_="">
    <xsd:import namespace="d18a627a-b22d-4d2d-af64-8d0bee5e422c"/>
    <xsd:import namespace="b00b0224-405d-4724-910b-795e11a8bc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a627a-b22d-4d2d-af64-8d0bee5e42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8f91d0f-abe4-46b9-91f7-650fd90f68bf}" ma:internalName="TaxCatchAll" ma:showField="CatchAllData" ma:web="d18a627a-b22d-4d2d-af64-8d0bee5e42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b0224-405d-4724-910b-795e11a8bc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22da0a8-ca36-4ce9-9eaa-25e2c66f0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A7DFF-5BDE-4A3E-8F4F-0FC3244A7596}">
  <ds:schemaRefs>
    <ds:schemaRef ds:uri="http://schemas.microsoft.com/office/2006/metadata/properties"/>
    <ds:schemaRef ds:uri="http://schemas.microsoft.com/office/infopath/2007/PartnerControls"/>
    <ds:schemaRef ds:uri="d18a627a-b22d-4d2d-af64-8d0bee5e422c"/>
    <ds:schemaRef ds:uri="b00b0224-405d-4724-910b-795e11a8bc23"/>
  </ds:schemaRefs>
</ds:datastoreItem>
</file>

<file path=customXml/itemProps2.xml><?xml version="1.0" encoding="utf-8"?>
<ds:datastoreItem xmlns:ds="http://schemas.openxmlformats.org/officeDocument/2006/customXml" ds:itemID="{A891C62A-4B6D-47CC-9F61-6547BBC077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E4BB98-EEAE-4AF7-8BD7-99ED196F73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112376-30DE-4E9C-AF58-15284D8DC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a627a-b22d-4d2d-af64-8d0bee5e422c"/>
    <ds:schemaRef ds:uri="b00b0224-405d-4724-910b-795e11a8b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Australia Awards Report Template</ap:Template>
  <ap:Application>Microsoft Word for the web</ap:Application>
  <ap:DocSecurity>0</ap:DocSecurity>
  <ap:ScaleCrop>false</ap:ScaleCrop>
  <ap:Company>Dr.doc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Renae Jones</dc:creator>
  <lastModifiedBy>Oo, Khaing Khaing</lastModifiedBy>
  <revision>32</revision>
  <lastPrinted>2014-10-13T07:29:00.0000000Z</lastPrinted>
  <dcterms:created xsi:type="dcterms:W3CDTF">2025-07-10T03:42:00.0000000Z</dcterms:created>
  <dcterms:modified xsi:type="dcterms:W3CDTF">2026-09-14T02:36:27.4569147Z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[Address]">
    <vt:lpwstr>Coffey World Park 33-39 Richmond Rd</vt:lpwstr>
  </property>
  <property fmtid="{D5CDD505-2E9C-101B-9397-08002B2CF9AE}" pid="3" name="[City]">
    <vt:lpwstr>Keswick</vt:lpwstr>
  </property>
  <property fmtid="{D5CDD505-2E9C-101B-9397-08002B2CF9AE}" pid="4" name="[State]">
    <vt:lpwstr>SA</vt:lpwstr>
  </property>
  <property fmtid="{D5CDD505-2E9C-101B-9397-08002B2CF9AE}" pid="5" name="[Postcode]">
    <vt:lpwstr>5035</vt:lpwstr>
  </property>
  <property fmtid="{D5CDD505-2E9C-101B-9397-08002B2CF9AE}" pid="6" name="[Country]">
    <vt:lpwstr>Australia</vt:lpwstr>
  </property>
  <property fmtid="{D5CDD505-2E9C-101B-9397-08002B2CF9AE}" pid="7" name="[Legal Entity]">
    <vt:lpwstr>Coffey International Development Pty Ltd</vt:lpwstr>
  </property>
  <property fmtid="{D5CDD505-2E9C-101B-9397-08002B2CF9AE}" pid="8" name="[Registered Office Address]">
    <vt:lpwstr/>
  </property>
  <property fmtid="{D5CDD505-2E9C-101B-9397-08002B2CF9AE}" pid="9" name="[Registration Details]">
    <vt:lpwstr>ABN: 63 007 889 081</vt:lpwstr>
  </property>
  <property fmtid="{D5CDD505-2E9C-101B-9397-08002B2CF9AE}" pid="10" name="[Telephone]">
    <vt:lpwstr>+61 8 8375 4462</vt:lpwstr>
  </property>
  <property fmtid="{D5CDD505-2E9C-101B-9397-08002B2CF9AE}" pid="11" name="[Fax]">
    <vt:lpwstr/>
  </property>
  <property fmtid="{D5CDD505-2E9C-101B-9397-08002B2CF9AE}" pid="12" name="ContentTypeId">
    <vt:lpwstr>0x010100342F1056147F424FA9B2C89A59B8229A</vt:lpwstr>
  </property>
  <property fmtid="{D5CDD505-2E9C-101B-9397-08002B2CF9AE}" pid="13" name="MediaServiceImageTags">
    <vt:lpwstr/>
  </property>
</Properties>
</file>